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32E0C" w14:textId="77777777" w:rsidR="00121E1E" w:rsidRDefault="00106029">
      <w:pPr>
        <w:pStyle w:val="Title"/>
      </w:pPr>
      <w:r>
        <w:t>Fellowship</w:t>
      </w:r>
      <w:r>
        <w:rPr>
          <w:spacing w:val="-7"/>
        </w:rPr>
        <w:t xml:space="preserve"> </w:t>
      </w:r>
      <w:r>
        <w:t>Lodge</w:t>
      </w:r>
      <w:r>
        <w:rPr>
          <w:spacing w:val="-6"/>
        </w:rPr>
        <w:t xml:space="preserve"> </w:t>
      </w:r>
      <w:r>
        <w:t>No.</w:t>
      </w:r>
      <w:r>
        <w:rPr>
          <w:spacing w:val="-7"/>
        </w:rPr>
        <w:t xml:space="preserve"> </w:t>
      </w:r>
      <w:r>
        <w:t>236,</w:t>
      </w:r>
      <w:r>
        <w:rPr>
          <w:spacing w:val="-6"/>
        </w:rPr>
        <w:t xml:space="preserve"> </w:t>
      </w:r>
      <w:r>
        <w:t>F.</w:t>
      </w:r>
      <w:r>
        <w:rPr>
          <w:spacing w:val="-7"/>
        </w:rPr>
        <w:t xml:space="preserve"> </w:t>
      </w:r>
      <w:r>
        <w:t>&amp;</w:t>
      </w:r>
      <w:r>
        <w:rPr>
          <w:spacing w:val="-8"/>
        </w:rPr>
        <w:t xml:space="preserve"> </w:t>
      </w:r>
      <w:r>
        <w:t>A.</w:t>
      </w:r>
      <w:r>
        <w:rPr>
          <w:spacing w:val="-7"/>
        </w:rPr>
        <w:t xml:space="preserve"> </w:t>
      </w:r>
      <w:r>
        <w:rPr>
          <w:spacing w:val="-5"/>
        </w:rPr>
        <w:t>M.</w:t>
      </w:r>
    </w:p>
    <w:p w14:paraId="2D4A735A" w14:textId="4463B37F" w:rsidR="00121E1E" w:rsidRDefault="00106029">
      <w:pPr>
        <w:pStyle w:val="BodyText"/>
        <w:spacing w:before="189"/>
        <w:ind w:left="359"/>
        <w:jc w:val="center"/>
      </w:pPr>
      <w:r>
        <w:t>Stated</w:t>
      </w:r>
      <w:r>
        <w:rPr>
          <w:spacing w:val="-4"/>
        </w:rPr>
        <w:t xml:space="preserve"> </w:t>
      </w:r>
      <w:r>
        <w:t>Meeting</w:t>
      </w:r>
      <w:r>
        <w:rPr>
          <w:spacing w:val="-3"/>
        </w:rPr>
        <w:t xml:space="preserve"> </w:t>
      </w:r>
      <w:r>
        <w:t>–</w:t>
      </w:r>
      <w:r>
        <w:rPr>
          <w:spacing w:val="-2"/>
        </w:rPr>
        <w:t xml:space="preserve"> </w:t>
      </w:r>
      <w:r w:rsidR="00037D51">
        <w:rPr>
          <w:spacing w:val="-2"/>
        </w:rPr>
        <w:t>May 5th</w:t>
      </w:r>
      <w:r w:rsidR="00D30457">
        <w:rPr>
          <w:spacing w:val="-2"/>
        </w:rPr>
        <w:t>, 2026</w:t>
      </w:r>
    </w:p>
    <w:p w14:paraId="1C381A3D" w14:textId="77777777" w:rsidR="00121E1E" w:rsidRDefault="00121E1E">
      <w:pPr>
        <w:pStyle w:val="BodyText"/>
        <w:spacing w:before="2"/>
        <w:ind w:left="0"/>
        <w:rPr>
          <w:sz w:val="19"/>
        </w:rPr>
      </w:pPr>
    </w:p>
    <w:tbl>
      <w:tblPr>
        <w:tblW w:w="0" w:type="auto"/>
        <w:tblInd w:w="425" w:type="dxa"/>
        <w:tblLayout w:type="fixed"/>
        <w:tblCellMar>
          <w:left w:w="0" w:type="dxa"/>
          <w:right w:w="0" w:type="dxa"/>
        </w:tblCellMar>
        <w:tblLook w:val="01E0" w:firstRow="1" w:lastRow="1" w:firstColumn="1" w:lastColumn="1" w:noHBand="0" w:noVBand="0"/>
      </w:tblPr>
      <w:tblGrid>
        <w:gridCol w:w="1645"/>
        <w:gridCol w:w="1620"/>
        <w:gridCol w:w="2766"/>
        <w:gridCol w:w="3238"/>
      </w:tblGrid>
      <w:tr w:rsidR="00121E1E" w14:paraId="1D8A6908" w14:textId="77777777" w:rsidTr="00265E4E">
        <w:trPr>
          <w:trHeight w:val="357"/>
        </w:trPr>
        <w:tc>
          <w:tcPr>
            <w:tcW w:w="1645" w:type="dxa"/>
          </w:tcPr>
          <w:p w14:paraId="2F536822" w14:textId="270A40A8" w:rsidR="00121E1E" w:rsidRDefault="00B321C4" w:rsidP="00F42966">
            <w:pPr>
              <w:pStyle w:val="TableParagraph"/>
              <w:spacing w:before="0" w:line="244" w:lineRule="exact"/>
              <w:rPr>
                <w:sz w:val="24"/>
              </w:rPr>
            </w:pPr>
            <w:r>
              <w:rPr>
                <w:sz w:val="24"/>
              </w:rPr>
              <w:t>T</w:t>
            </w:r>
            <w:r w:rsidR="00226DC1">
              <w:rPr>
                <w:sz w:val="24"/>
              </w:rPr>
              <w:t>odd Lamb</w:t>
            </w:r>
          </w:p>
        </w:tc>
        <w:tc>
          <w:tcPr>
            <w:tcW w:w="1620" w:type="dxa"/>
          </w:tcPr>
          <w:p w14:paraId="2DCEAF41" w14:textId="078D2C01" w:rsidR="00121E1E" w:rsidRDefault="00106029">
            <w:pPr>
              <w:pStyle w:val="TableParagraph"/>
              <w:spacing w:before="0" w:line="244" w:lineRule="exact"/>
              <w:ind w:left="204"/>
              <w:rPr>
                <w:sz w:val="24"/>
              </w:rPr>
            </w:pPr>
            <w:r>
              <w:rPr>
                <w:noProof/>
                <w:sz w:val="24"/>
              </w:rPr>
              <mc:AlternateContent>
                <mc:Choice Requires="wpg">
                  <w:drawing>
                    <wp:anchor distT="0" distB="0" distL="0" distR="0" simplePos="0" relativeHeight="487501312" behindDoc="1" locked="0" layoutInCell="1" allowOverlap="1" wp14:anchorId="47C177F0" wp14:editId="6423117F">
                      <wp:simplePos x="0" y="0"/>
                      <wp:positionH relativeFrom="column">
                        <wp:posOffset>1377868</wp:posOffset>
                      </wp:positionH>
                      <wp:positionV relativeFrom="paragraph">
                        <wp:posOffset>-30734</wp:posOffset>
                      </wp:positionV>
                      <wp:extent cx="1141095" cy="13411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1095" cy="1341120"/>
                                <a:chOff x="0" y="0"/>
                                <a:chExt cx="1141095" cy="1341120"/>
                              </a:xfrm>
                            </wpg:grpSpPr>
                            <pic:pic xmlns:pic="http://schemas.openxmlformats.org/drawingml/2006/picture">
                              <pic:nvPicPr>
                                <pic:cNvPr id="2" name="Image 2"/>
                                <pic:cNvPicPr/>
                              </pic:nvPicPr>
                              <pic:blipFill>
                                <a:blip r:embed="rId5" cstate="print"/>
                                <a:stretch>
                                  <a:fillRect/>
                                </a:stretch>
                              </pic:blipFill>
                              <pic:spPr>
                                <a:xfrm>
                                  <a:off x="0" y="0"/>
                                  <a:ext cx="1139995" cy="1339596"/>
                                </a:xfrm>
                                <a:prstGeom prst="rect">
                                  <a:avLst/>
                                </a:prstGeom>
                              </pic:spPr>
                            </pic:pic>
                          </wpg:wgp>
                        </a:graphicData>
                      </a:graphic>
                    </wp:anchor>
                  </w:drawing>
                </mc:Choice>
                <mc:Fallback>
                  <w:pict>
                    <v:group w14:anchorId="1C234497" id="Group 1" o:spid="_x0000_s1026" style="position:absolute;margin-left:108.5pt;margin-top:-2.4pt;width:89.85pt;height:105.6pt;z-index:-15815168;mso-wrap-distance-left:0;mso-wrap-distance-right:0" coordsize="11410,13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11399;height:13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">
                        <v:imagedata r:id="rId6" o:title=""/>
                      </v:shape>
                    </v:group>
                  </w:pict>
                </mc:Fallback>
              </mc:AlternateContent>
            </w:r>
            <w:r w:rsidR="00265E4E">
              <w:rPr>
                <w:spacing w:val="-4"/>
                <w:sz w:val="24"/>
              </w:rPr>
              <w:t xml:space="preserve">          </w:t>
            </w:r>
            <w:r>
              <w:rPr>
                <w:spacing w:val="-4"/>
                <w:sz w:val="24"/>
              </w:rPr>
              <w:t>W.M.</w:t>
            </w:r>
          </w:p>
        </w:tc>
        <w:tc>
          <w:tcPr>
            <w:tcW w:w="2766" w:type="dxa"/>
          </w:tcPr>
          <w:p w14:paraId="6D260E5A" w14:textId="3313E022" w:rsidR="00121E1E" w:rsidRDefault="00121E1E" w:rsidP="00E1465A">
            <w:pPr>
              <w:pStyle w:val="TableParagraph"/>
              <w:spacing w:before="0" w:line="244" w:lineRule="exact"/>
              <w:ind w:right="381"/>
              <w:jc w:val="right"/>
              <w:rPr>
                <w:sz w:val="24"/>
              </w:rPr>
            </w:pPr>
          </w:p>
        </w:tc>
        <w:tc>
          <w:tcPr>
            <w:tcW w:w="3238" w:type="dxa"/>
          </w:tcPr>
          <w:p w14:paraId="6801864F" w14:textId="0836B4FF" w:rsidR="00121E1E" w:rsidRDefault="007C3DD9" w:rsidP="0049195D">
            <w:pPr>
              <w:pStyle w:val="TableParagraph"/>
              <w:spacing w:before="0" w:line="244" w:lineRule="exact"/>
              <w:jc w:val="both"/>
              <w:rPr>
                <w:sz w:val="24"/>
              </w:rPr>
            </w:pPr>
            <w:r>
              <w:rPr>
                <w:spacing w:val="-4"/>
                <w:sz w:val="24"/>
              </w:rPr>
              <w:t>Jared Whitman</w:t>
            </w:r>
            <w:r w:rsidR="009865A8">
              <w:rPr>
                <w:spacing w:val="-4"/>
                <w:sz w:val="24"/>
              </w:rPr>
              <w:t xml:space="preserve">     </w:t>
            </w:r>
            <w:r w:rsidR="007214A6">
              <w:rPr>
                <w:spacing w:val="-4"/>
                <w:sz w:val="24"/>
              </w:rPr>
              <w:t xml:space="preserve"> </w:t>
            </w:r>
            <w:r w:rsidR="00265E4E">
              <w:rPr>
                <w:spacing w:val="-4"/>
                <w:sz w:val="24"/>
              </w:rPr>
              <w:t xml:space="preserve">        </w:t>
            </w:r>
            <w:r w:rsidR="00005A8C">
              <w:rPr>
                <w:spacing w:val="-4"/>
                <w:sz w:val="24"/>
              </w:rPr>
              <w:t>J</w:t>
            </w:r>
            <w:r w:rsidR="00265E4E">
              <w:rPr>
                <w:spacing w:val="-4"/>
                <w:sz w:val="24"/>
              </w:rPr>
              <w:t>unior Deacon</w:t>
            </w:r>
          </w:p>
        </w:tc>
      </w:tr>
      <w:tr w:rsidR="00121E1E" w14:paraId="379B69AA" w14:textId="77777777" w:rsidTr="00265E4E">
        <w:trPr>
          <w:trHeight w:val="476"/>
        </w:trPr>
        <w:tc>
          <w:tcPr>
            <w:tcW w:w="1645" w:type="dxa"/>
          </w:tcPr>
          <w:p w14:paraId="61EC13B3" w14:textId="07A09952" w:rsidR="00121E1E" w:rsidRDefault="00CD541A" w:rsidP="00C02EF1">
            <w:pPr>
              <w:pStyle w:val="TableParagraph"/>
              <w:rPr>
                <w:sz w:val="24"/>
              </w:rPr>
            </w:pPr>
            <w:r>
              <w:rPr>
                <w:sz w:val="24"/>
              </w:rPr>
              <w:t>Mario Zepeda</w:t>
            </w:r>
          </w:p>
        </w:tc>
        <w:tc>
          <w:tcPr>
            <w:tcW w:w="1620" w:type="dxa"/>
          </w:tcPr>
          <w:p w14:paraId="38BC91EB" w14:textId="4DDDE353" w:rsidR="00121E1E" w:rsidRDefault="00265E4E">
            <w:pPr>
              <w:pStyle w:val="TableParagraph"/>
              <w:ind w:left="204"/>
              <w:rPr>
                <w:sz w:val="24"/>
              </w:rPr>
            </w:pPr>
            <w:r>
              <w:rPr>
                <w:spacing w:val="-4"/>
                <w:sz w:val="24"/>
              </w:rPr>
              <w:t xml:space="preserve">           </w:t>
            </w:r>
            <w:r w:rsidR="00106029">
              <w:rPr>
                <w:spacing w:val="-4"/>
                <w:sz w:val="24"/>
              </w:rPr>
              <w:t>S.W.</w:t>
            </w:r>
          </w:p>
        </w:tc>
        <w:tc>
          <w:tcPr>
            <w:tcW w:w="2766" w:type="dxa"/>
          </w:tcPr>
          <w:p w14:paraId="3536C0AF" w14:textId="77777777" w:rsidR="00121E1E" w:rsidRDefault="00121E1E" w:rsidP="00583FCF">
            <w:pPr>
              <w:pStyle w:val="TableParagraph"/>
              <w:spacing w:before="0"/>
              <w:jc w:val="right"/>
              <w:rPr>
                <w:rFonts w:ascii="Times New Roman"/>
                <w:sz w:val="24"/>
              </w:rPr>
            </w:pPr>
          </w:p>
        </w:tc>
        <w:tc>
          <w:tcPr>
            <w:tcW w:w="3238" w:type="dxa"/>
          </w:tcPr>
          <w:p w14:paraId="108ACB06" w14:textId="4CCF6C07" w:rsidR="00121E1E" w:rsidRDefault="007C3DD9" w:rsidP="00583FCF">
            <w:pPr>
              <w:pStyle w:val="TableParagraph"/>
              <w:rPr>
                <w:sz w:val="24"/>
              </w:rPr>
            </w:pPr>
            <w:r>
              <w:rPr>
                <w:spacing w:val="-4"/>
                <w:sz w:val="24"/>
              </w:rPr>
              <w:t xml:space="preserve">                               </w:t>
            </w:r>
            <w:r w:rsidR="00106029">
              <w:rPr>
                <w:spacing w:val="-4"/>
                <w:sz w:val="24"/>
              </w:rPr>
              <w:t xml:space="preserve"> </w:t>
            </w:r>
            <w:r w:rsidR="003248C5">
              <w:rPr>
                <w:spacing w:val="-2"/>
                <w:sz w:val="24"/>
              </w:rPr>
              <w:t xml:space="preserve"> </w:t>
            </w:r>
            <w:r w:rsidR="00265E4E">
              <w:rPr>
                <w:spacing w:val="-2"/>
                <w:sz w:val="24"/>
              </w:rPr>
              <w:t xml:space="preserve">              </w:t>
            </w:r>
            <w:r w:rsidR="00D05479">
              <w:rPr>
                <w:spacing w:val="-2"/>
                <w:sz w:val="24"/>
              </w:rPr>
              <w:t>S</w:t>
            </w:r>
            <w:r w:rsidR="00106029">
              <w:rPr>
                <w:spacing w:val="-2"/>
                <w:sz w:val="24"/>
              </w:rPr>
              <w:t>teward</w:t>
            </w:r>
          </w:p>
        </w:tc>
      </w:tr>
      <w:tr w:rsidR="00121E1E" w14:paraId="0A25BC4D" w14:textId="77777777" w:rsidTr="00265E4E">
        <w:trPr>
          <w:trHeight w:val="476"/>
        </w:trPr>
        <w:tc>
          <w:tcPr>
            <w:tcW w:w="1645" w:type="dxa"/>
          </w:tcPr>
          <w:p w14:paraId="60317958" w14:textId="5649A7E7" w:rsidR="00121E1E" w:rsidRDefault="00CD541A" w:rsidP="00265E4E">
            <w:pPr>
              <w:pStyle w:val="TableParagraph"/>
              <w:spacing w:before="70"/>
              <w:rPr>
                <w:sz w:val="24"/>
              </w:rPr>
            </w:pPr>
            <w:r>
              <w:rPr>
                <w:sz w:val="24"/>
              </w:rPr>
              <w:t>Matt Berry</w:t>
            </w:r>
          </w:p>
        </w:tc>
        <w:tc>
          <w:tcPr>
            <w:tcW w:w="1620" w:type="dxa"/>
          </w:tcPr>
          <w:p w14:paraId="650915F5" w14:textId="5466D37F" w:rsidR="00121E1E" w:rsidRDefault="00265E4E">
            <w:pPr>
              <w:pStyle w:val="TableParagraph"/>
              <w:spacing w:before="70"/>
              <w:ind w:left="204"/>
              <w:rPr>
                <w:sz w:val="24"/>
              </w:rPr>
            </w:pPr>
            <w:r>
              <w:rPr>
                <w:spacing w:val="-4"/>
                <w:sz w:val="24"/>
              </w:rPr>
              <w:t xml:space="preserve">            </w:t>
            </w:r>
            <w:r w:rsidR="00106029">
              <w:rPr>
                <w:spacing w:val="-4"/>
                <w:sz w:val="24"/>
              </w:rPr>
              <w:t>J.W.</w:t>
            </w:r>
          </w:p>
        </w:tc>
        <w:tc>
          <w:tcPr>
            <w:tcW w:w="2766" w:type="dxa"/>
          </w:tcPr>
          <w:p w14:paraId="289C54E9" w14:textId="77777777" w:rsidR="00121E1E" w:rsidRDefault="00121E1E">
            <w:pPr>
              <w:pStyle w:val="TableParagraph"/>
              <w:spacing w:before="0"/>
              <w:rPr>
                <w:rFonts w:ascii="Times New Roman"/>
                <w:sz w:val="24"/>
              </w:rPr>
            </w:pPr>
          </w:p>
        </w:tc>
        <w:tc>
          <w:tcPr>
            <w:tcW w:w="3238" w:type="dxa"/>
          </w:tcPr>
          <w:p w14:paraId="1072409F" w14:textId="60389714" w:rsidR="00121E1E" w:rsidRDefault="00265E4E">
            <w:pPr>
              <w:pStyle w:val="TableParagraph"/>
              <w:spacing w:before="70"/>
              <w:ind w:left="380"/>
              <w:rPr>
                <w:sz w:val="24"/>
              </w:rPr>
            </w:pPr>
            <w:r>
              <w:rPr>
                <w:spacing w:val="-2"/>
                <w:sz w:val="24"/>
              </w:rPr>
              <w:t xml:space="preserve">                                      </w:t>
            </w:r>
            <w:r w:rsidR="00106029">
              <w:rPr>
                <w:spacing w:val="-2"/>
                <w:sz w:val="24"/>
              </w:rPr>
              <w:t>Steward</w:t>
            </w:r>
          </w:p>
        </w:tc>
      </w:tr>
      <w:tr w:rsidR="00121E1E" w14:paraId="1ECA0C24" w14:textId="77777777" w:rsidTr="00265E4E">
        <w:trPr>
          <w:trHeight w:val="475"/>
        </w:trPr>
        <w:tc>
          <w:tcPr>
            <w:tcW w:w="1645" w:type="dxa"/>
          </w:tcPr>
          <w:p w14:paraId="64B593B6" w14:textId="7F94581C" w:rsidR="00121E1E" w:rsidRDefault="00C910A7" w:rsidP="00F42966">
            <w:pPr>
              <w:pStyle w:val="TableParagraph"/>
              <w:rPr>
                <w:sz w:val="24"/>
              </w:rPr>
            </w:pPr>
            <w:r>
              <w:rPr>
                <w:sz w:val="24"/>
              </w:rPr>
              <w:t>Don Sch</w:t>
            </w:r>
            <w:r w:rsidR="009474FE">
              <w:rPr>
                <w:sz w:val="24"/>
              </w:rPr>
              <w:t>o</w:t>
            </w:r>
            <w:r w:rsidR="00EC1D19">
              <w:rPr>
                <w:sz w:val="24"/>
              </w:rPr>
              <w:t>e</w:t>
            </w:r>
            <w:r w:rsidR="009474FE">
              <w:rPr>
                <w:sz w:val="24"/>
              </w:rPr>
              <w:t>ll</w:t>
            </w:r>
            <w:r w:rsidR="00B11E23">
              <w:rPr>
                <w:sz w:val="24"/>
              </w:rPr>
              <w:t>ig</w:t>
            </w:r>
          </w:p>
        </w:tc>
        <w:tc>
          <w:tcPr>
            <w:tcW w:w="1620" w:type="dxa"/>
          </w:tcPr>
          <w:p w14:paraId="24F0A0BC" w14:textId="506FC54C" w:rsidR="00121E1E" w:rsidRDefault="00265E4E">
            <w:pPr>
              <w:pStyle w:val="TableParagraph"/>
              <w:ind w:left="204"/>
              <w:rPr>
                <w:sz w:val="24"/>
              </w:rPr>
            </w:pPr>
            <w:r>
              <w:rPr>
                <w:spacing w:val="-2"/>
                <w:sz w:val="24"/>
              </w:rPr>
              <w:t xml:space="preserve">  </w:t>
            </w:r>
            <w:r w:rsidR="00106029">
              <w:rPr>
                <w:spacing w:val="-2"/>
                <w:sz w:val="24"/>
              </w:rPr>
              <w:t>Treasurer</w:t>
            </w:r>
          </w:p>
        </w:tc>
        <w:tc>
          <w:tcPr>
            <w:tcW w:w="2766" w:type="dxa"/>
          </w:tcPr>
          <w:p w14:paraId="3E530A30" w14:textId="77777777" w:rsidR="00121E1E" w:rsidRDefault="00121E1E">
            <w:pPr>
              <w:pStyle w:val="TableParagraph"/>
              <w:spacing w:before="0"/>
              <w:rPr>
                <w:rFonts w:ascii="Times New Roman"/>
                <w:sz w:val="24"/>
              </w:rPr>
            </w:pPr>
          </w:p>
        </w:tc>
        <w:tc>
          <w:tcPr>
            <w:tcW w:w="3238" w:type="dxa"/>
          </w:tcPr>
          <w:p w14:paraId="12BAAEA1" w14:textId="58ABD7CA" w:rsidR="00121E1E" w:rsidRDefault="00265E4E">
            <w:pPr>
              <w:pStyle w:val="TableParagraph"/>
              <w:ind w:left="380"/>
              <w:rPr>
                <w:sz w:val="24"/>
              </w:rPr>
            </w:pPr>
            <w:r>
              <w:rPr>
                <w:spacing w:val="-2"/>
                <w:sz w:val="24"/>
              </w:rPr>
              <w:t xml:space="preserve">                                      </w:t>
            </w:r>
            <w:r w:rsidR="00106029">
              <w:rPr>
                <w:spacing w:val="-2"/>
                <w:sz w:val="24"/>
              </w:rPr>
              <w:t>Steward</w:t>
            </w:r>
          </w:p>
        </w:tc>
      </w:tr>
      <w:tr w:rsidR="00121E1E" w14:paraId="6E3306E7" w14:textId="77777777" w:rsidTr="00265E4E">
        <w:trPr>
          <w:trHeight w:val="476"/>
        </w:trPr>
        <w:tc>
          <w:tcPr>
            <w:tcW w:w="1645" w:type="dxa"/>
          </w:tcPr>
          <w:p w14:paraId="484076A7" w14:textId="359594B9" w:rsidR="00121E1E" w:rsidRDefault="00657011" w:rsidP="00F42966">
            <w:pPr>
              <w:pStyle w:val="TableParagraph"/>
              <w:rPr>
                <w:sz w:val="24"/>
              </w:rPr>
            </w:pPr>
            <w:r>
              <w:rPr>
                <w:sz w:val="24"/>
              </w:rPr>
              <w:t>B</w:t>
            </w:r>
            <w:r w:rsidR="00B11E23">
              <w:rPr>
                <w:sz w:val="24"/>
              </w:rPr>
              <w:t>rian Maso</w:t>
            </w:r>
            <w:r>
              <w:rPr>
                <w:sz w:val="24"/>
              </w:rPr>
              <w:t>n</w:t>
            </w:r>
          </w:p>
        </w:tc>
        <w:tc>
          <w:tcPr>
            <w:tcW w:w="1620" w:type="dxa"/>
          </w:tcPr>
          <w:p w14:paraId="6C14B9A2" w14:textId="33CDDC35" w:rsidR="00121E1E" w:rsidRDefault="00265E4E">
            <w:pPr>
              <w:pStyle w:val="TableParagraph"/>
              <w:ind w:left="204"/>
              <w:rPr>
                <w:sz w:val="24"/>
              </w:rPr>
            </w:pPr>
            <w:r>
              <w:rPr>
                <w:spacing w:val="-2"/>
                <w:sz w:val="24"/>
              </w:rPr>
              <w:t xml:space="preserve">  </w:t>
            </w:r>
            <w:r w:rsidR="00106029">
              <w:rPr>
                <w:spacing w:val="-2"/>
                <w:sz w:val="24"/>
              </w:rPr>
              <w:t>Secretary</w:t>
            </w:r>
          </w:p>
        </w:tc>
        <w:tc>
          <w:tcPr>
            <w:tcW w:w="2766" w:type="dxa"/>
          </w:tcPr>
          <w:p w14:paraId="72227B4D" w14:textId="77777777" w:rsidR="00121E1E" w:rsidRDefault="00121E1E">
            <w:pPr>
              <w:pStyle w:val="TableParagraph"/>
              <w:spacing w:before="0"/>
              <w:rPr>
                <w:rFonts w:ascii="Times New Roman"/>
                <w:sz w:val="24"/>
              </w:rPr>
            </w:pPr>
          </w:p>
        </w:tc>
        <w:tc>
          <w:tcPr>
            <w:tcW w:w="3238" w:type="dxa"/>
          </w:tcPr>
          <w:p w14:paraId="2FE13821" w14:textId="67600F21" w:rsidR="00121E1E" w:rsidRDefault="00265E4E">
            <w:pPr>
              <w:pStyle w:val="TableParagraph"/>
              <w:ind w:left="380"/>
              <w:rPr>
                <w:sz w:val="24"/>
              </w:rPr>
            </w:pPr>
            <w:r>
              <w:rPr>
                <w:spacing w:val="-2"/>
                <w:sz w:val="24"/>
              </w:rPr>
              <w:t xml:space="preserve">                                      </w:t>
            </w:r>
            <w:r w:rsidR="00106029">
              <w:rPr>
                <w:spacing w:val="-2"/>
                <w:sz w:val="24"/>
              </w:rPr>
              <w:t>Steward</w:t>
            </w:r>
          </w:p>
        </w:tc>
      </w:tr>
      <w:tr w:rsidR="00121E1E" w14:paraId="74EAEE75" w14:textId="77777777" w:rsidTr="00265E4E">
        <w:trPr>
          <w:trHeight w:val="476"/>
        </w:trPr>
        <w:tc>
          <w:tcPr>
            <w:tcW w:w="1645" w:type="dxa"/>
          </w:tcPr>
          <w:p w14:paraId="369CBF9C" w14:textId="7288B3B2" w:rsidR="00121E1E" w:rsidRDefault="00CD541A" w:rsidP="000E3575">
            <w:pPr>
              <w:pStyle w:val="TableParagraph"/>
              <w:spacing w:before="70"/>
              <w:rPr>
                <w:sz w:val="24"/>
              </w:rPr>
            </w:pPr>
            <w:r>
              <w:rPr>
                <w:sz w:val="24"/>
              </w:rPr>
              <w:t>Austin Conquest</w:t>
            </w:r>
          </w:p>
        </w:tc>
        <w:tc>
          <w:tcPr>
            <w:tcW w:w="1620" w:type="dxa"/>
          </w:tcPr>
          <w:p w14:paraId="366F8888" w14:textId="7199102D" w:rsidR="00121E1E" w:rsidRDefault="00265E4E">
            <w:pPr>
              <w:pStyle w:val="TableParagraph"/>
              <w:spacing w:before="70"/>
              <w:ind w:left="204"/>
              <w:rPr>
                <w:sz w:val="24"/>
              </w:rPr>
            </w:pPr>
            <w:r>
              <w:rPr>
                <w:spacing w:val="-2"/>
                <w:sz w:val="24"/>
              </w:rPr>
              <w:t xml:space="preserve">   </w:t>
            </w:r>
            <w:r w:rsidR="00106029">
              <w:rPr>
                <w:spacing w:val="-2"/>
                <w:sz w:val="24"/>
              </w:rPr>
              <w:t>Chaplain</w:t>
            </w:r>
          </w:p>
        </w:tc>
        <w:tc>
          <w:tcPr>
            <w:tcW w:w="2766" w:type="dxa"/>
          </w:tcPr>
          <w:p w14:paraId="6FD5A078" w14:textId="3DC766E6" w:rsidR="00121E1E" w:rsidRDefault="00121E1E">
            <w:pPr>
              <w:pStyle w:val="TableParagraph"/>
              <w:spacing w:before="70"/>
              <w:ind w:right="409"/>
              <w:jc w:val="right"/>
              <w:rPr>
                <w:sz w:val="24"/>
              </w:rPr>
            </w:pPr>
          </w:p>
        </w:tc>
        <w:tc>
          <w:tcPr>
            <w:tcW w:w="3238" w:type="dxa"/>
          </w:tcPr>
          <w:p w14:paraId="717A1E57" w14:textId="2181E2E4" w:rsidR="00121E1E" w:rsidRDefault="005A3524" w:rsidP="005167E1">
            <w:pPr>
              <w:pStyle w:val="TableParagraph"/>
              <w:spacing w:before="70"/>
              <w:rPr>
                <w:sz w:val="24"/>
              </w:rPr>
            </w:pPr>
            <w:r>
              <w:rPr>
                <w:spacing w:val="-2"/>
                <w:sz w:val="24"/>
              </w:rPr>
              <w:t>Larry W</w:t>
            </w:r>
            <w:r w:rsidR="00265E4E">
              <w:rPr>
                <w:spacing w:val="-2"/>
                <w:sz w:val="24"/>
              </w:rPr>
              <w:t>h</w:t>
            </w:r>
            <w:r>
              <w:rPr>
                <w:spacing w:val="-2"/>
                <w:sz w:val="24"/>
              </w:rPr>
              <w:t>itman</w:t>
            </w:r>
            <w:r w:rsidR="009865A8">
              <w:rPr>
                <w:spacing w:val="-2"/>
                <w:sz w:val="24"/>
              </w:rPr>
              <w:t xml:space="preserve">     </w:t>
            </w:r>
            <w:r>
              <w:rPr>
                <w:spacing w:val="-2"/>
                <w:sz w:val="24"/>
              </w:rPr>
              <w:t xml:space="preserve"> </w:t>
            </w:r>
            <w:r w:rsidR="00265E4E">
              <w:rPr>
                <w:spacing w:val="-2"/>
                <w:sz w:val="24"/>
              </w:rPr>
              <w:t xml:space="preserve">                    </w:t>
            </w:r>
            <w:r w:rsidR="00106029">
              <w:rPr>
                <w:spacing w:val="-2"/>
                <w:sz w:val="24"/>
              </w:rPr>
              <w:t>Tiler</w:t>
            </w:r>
          </w:p>
        </w:tc>
      </w:tr>
      <w:tr w:rsidR="00113A5D" w14:paraId="61E8C994" w14:textId="77777777" w:rsidTr="00265E4E">
        <w:trPr>
          <w:trHeight w:val="476"/>
        </w:trPr>
        <w:tc>
          <w:tcPr>
            <w:tcW w:w="1645" w:type="dxa"/>
          </w:tcPr>
          <w:p w14:paraId="04DFA49D" w14:textId="40D584F0" w:rsidR="00113A5D" w:rsidRDefault="007C3DD9" w:rsidP="000E3575">
            <w:pPr>
              <w:pStyle w:val="TableParagraph"/>
              <w:spacing w:before="70"/>
              <w:rPr>
                <w:sz w:val="24"/>
              </w:rPr>
            </w:pPr>
            <w:r>
              <w:rPr>
                <w:sz w:val="24"/>
              </w:rPr>
              <w:t>Tyler Hart</w:t>
            </w:r>
          </w:p>
        </w:tc>
        <w:tc>
          <w:tcPr>
            <w:tcW w:w="1620" w:type="dxa"/>
          </w:tcPr>
          <w:p w14:paraId="12BADF4C" w14:textId="5ACC4D68" w:rsidR="00113A5D" w:rsidRDefault="00265E4E">
            <w:pPr>
              <w:pStyle w:val="TableParagraph"/>
              <w:spacing w:before="70"/>
              <w:ind w:left="204"/>
              <w:rPr>
                <w:spacing w:val="-2"/>
                <w:sz w:val="24"/>
              </w:rPr>
            </w:pPr>
            <w:r>
              <w:rPr>
                <w:spacing w:val="-2"/>
                <w:sz w:val="24"/>
              </w:rPr>
              <w:t>Senior Deacon</w:t>
            </w:r>
          </w:p>
        </w:tc>
        <w:tc>
          <w:tcPr>
            <w:tcW w:w="2766" w:type="dxa"/>
          </w:tcPr>
          <w:p w14:paraId="26152C4B" w14:textId="77777777" w:rsidR="00113A5D" w:rsidRDefault="00113A5D">
            <w:pPr>
              <w:pStyle w:val="TableParagraph"/>
              <w:spacing w:before="70"/>
              <w:ind w:right="409"/>
              <w:jc w:val="right"/>
              <w:rPr>
                <w:sz w:val="24"/>
              </w:rPr>
            </w:pPr>
          </w:p>
        </w:tc>
        <w:tc>
          <w:tcPr>
            <w:tcW w:w="3238" w:type="dxa"/>
          </w:tcPr>
          <w:p w14:paraId="1551103E" w14:textId="5EC97F5E" w:rsidR="00113A5D" w:rsidRDefault="007C3DD9" w:rsidP="00265E4E">
            <w:pPr>
              <w:pStyle w:val="TableParagraph"/>
              <w:spacing w:before="70"/>
              <w:rPr>
                <w:spacing w:val="-2"/>
                <w:sz w:val="24"/>
              </w:rPr>
            </w:pPr>
            <w:r>
              <w:rPr>
                <w:spacing w:val="-2"/>
                <w:sz w:val="24"/>
              </w:rPr>
              <w:t xml:space="preserve">               </w:t>
            </w:r>
            <w:r w:rsidR="00265E4E">
              <w:rPr>
                <w:spacing w:val="-2"/>
                <w:sz w:val="24"/>
              </w:rPr>
              <w:t xml:space="preserve">                              </w:t>
            </w:r>
            <w:r w:rsidR="009D734E">
              <w:rPr>
                <w:spacing w:val="-2"/>
                <w:sz w:val="24"/>
              </w:rPr>
              <w:t>Marshall</w:t>
            </w:r>
          </w:p>
        </w:tc>
      </w:tr>
      <w:tr w:rsidR="00113A5D" w14:paraId="7318C902" w14:textId="77777777" w:rsidTr="00265E4E">
        <w:trPr>
          <w:trHeight w:val="476"/>
        </w:trPr>
        <w:tc>
          <w:tcPr>
            <w:tcW w:w="1645" w:type="dxa"/>
          </w:tcPr>
          <w:p w14:paraId="29A7B5B4" w14:textId="77777777" w:rsidR="00113A5D" w:rsidRDefault="00113A5D" w:rsidP="000E3575">
            <w:pPr>
              <w:pStyle w:val="TableParagraph"/>
              <w:spacing w:before="70"/>
              <w:rPr>
                <w:sz w:val="24"/>
              </w:rPr>
            </w:pPr>
          </w:p>
        </w:tc>
        <w:tc>
          <w:tcPr>
            <w:tcW w:w="1620" w:type="dxa"/>
          </w:tcPr>
          <w:p w14:paraId="21F28E63" w14:textId="77777777" w:rsidR="00113A5D" w:rsidRDefault="00113A5D">
            <w:pPr>
              <w:pStyle w:val="TableParagraph"/>
              <w:spacing w:before="70"/>
              <w:ind w:left="204"/>
              <w:rPr>
                <w:spacing w:val="-2"/>
                <w:sz w:val="24"/>
              </w:rPr>
            </w:pPr>
          </w:p>
        </w:tc>
        <w:tc>
          <w:tcPr>
            <w:tcW w:w="2766" w:type="dxa"/>
          </w:tcPr>
          <w:p w14:paraId="714D3731" w14:textId="77777777" w:rsidR="00113A5D" w:rsidRDefault="00113A5D">
            <w:pPr>
              <w:pStyle w:val="TableParagraph"/>
              <w:spacing w:before="70"/>
              <w:ind w:right="409"/>
              <w:jc w:val="right"/>
              <w:rPr>
                <w:sz w:val="24"/>
              </w:rPr>
            </w:pPr>
          </w:p>
        </w:tc>
        <w:tc>
          <w:tcPr>
            <w:tcW w:w="3238" w:type="dxa"/>
          </w:tcPr>
          <w:p w14:paraId="3A4B3ABA" w14:textId="77777777" w:rsidR="00113A5D" w:rsidRDefault="00113A5D">
            <w:pPr>
              <w:pStyle w:val="TableParagraph"/>
              <w:spacing w:before="70"/>
              <w:ind w:left="380"/>
              <w:rPr>
                <w:spacing w:val="-2"/>
                <w:sz w:val="24"/>
              </w:rPr>
            </w:pPr>
          </w:p>
        </w:tc>
      </w:tr>
      <w:tr w:rsidR="00121E1E" w14:paraId="11ACD8CA" w14:textId="77777777" w:rsidTr="00265E4E">
        <w:trPr>
          <w:trHeight w:val="357"/>
        </w:trPr>
        <w:tc>
          <w:tcPr>
            <w:tcW w:w="1645" w:type="dxa"/>
          </w:tcPr>
          <w:p w14:paraId="73CAEC45" w14:textId="09BD2107" w:rsidR="00121E1E" w:rsidRDefault="00121E1E" w:rsidP="000E3575">
            <w:pPr>
              <w:pStyle w:val="TableParagraph"/>
              <w:spacing w:line="269" w:lineRule="exact"/>
              <w:rPr>
                <w:sz w:val="24"/>
              </w:rPr>
            </w:pPr>
          </w:p>
        </w:tc>
        <w:tc>
          <w:tcPr>
            <w:tcW w:w="1620" w:type="dxa"/>
          </w:tcPr>
          <w:p w14:paraId="4AD71751" w14:textId="5C534463" w:rsidR="00121E1E" w:rsidRDefault="00121E1E" w:rsidP="00BE4E77">
            <w:pPr>
              <w:pStyle w:val="TableParagraph"/>
              <w:spacing w:line="269" w:lineRule="exact"/>
              <w:rPr>
                <w:sz w:val="24"/>
              </w:rPr>
            </w:pPr>
          </w:p>
        </w:tc>
        <w:tc>
          <w:tcPr>
            <w:tcW w:w="2766" w:type="dxa"/>
          </w:tcPr>
          <w:p w14:paraId="38A648D5" w14:textId="77777777" w:rsidR="00121E1E" w:rsidRDefault="00121E1E">
            <w:pPr>
              <w:pStyle w:val="TableParagraph"/>
              <w:spacing w:before="0"/>
              <w:rPr>
                <w:rFonts w:ascii="Times New Roman"/>
                <w:sz w:val="24"/>
              </w:rPr>
            </w:pPr>
          </w:p>
        </w:tc>
        <w:tc>
          <w:tcPr>
            <w:tcW w:w="3238" w:type="dxa"/>
          </w:tcPr>
          <w:p w14:paraId="5E44D504" w14:textId="01737557" w:rsidR="00121E1E" w:rsidRDefault="00121E1E" w:rsidP="00A4689B">
            <w:pPr>
              <w:pStyle w:val="TableParagraph"/>
              <w:spacing w:line="269" w:lineRule="exact"/>
              <w:rPr>
                <w:sz w:val="24"/>
              </w:rPr>
            </w:pPr>
          </w:p>
        </w:tc>
      </w:tr>
    </w:tbl>
    <w:p w14:paraId="2F058B29" w14:textId="77777777" w:rsidR="00121E1E" w:rsidRDefault="00121E1E">
      <w:pPr>
        <w:pStyle w:val="BodyText"/>
        <w:spacing w:before="0"/>
        <w:ind w:left="0"/>
      </w:pPr>
    </w:p>
    <w:p w14:paraId="02B86C34" w14:textId="77777777" w:rsidR="00121E1E" w:rsidRDefault="00121E1E">
      <w:pPr>
        <w:pStyle w:val="BodyText"/>
        <w:spacing w:before="0"/>
        <w:ind w:left="0"/>
      </w:pPr>
    </w:p>
    <w:p w14:paraId="781BC53A" w14:textId="77777777" w:rsidR="00121E1E" w:rsidRDefault="00121E1E">
      <w:pPr>
        <w:pStyle w:val="BodyText"/>
        <w:spacing w:before="268"/>
        <w:ind w:left="0"/>
      </w:pPr>
    </w:p>
    <w:p w14:paraId="5C6A4712" w14:textId="0609EE7F" w:rsidR="00121E1E" w:rsidRPr="00303144" w:rsidRDefault="00106029">
      <w:pPr>
        <w:pStyle w:val="Heading1"/>
        <w:rPr>
          <w:b w:val="0"/>
          <w:bCs w:val="0"/>
        </w:rPr>
      </w:pPr>
      <w:r>
        <w:rPr>
          <w:noProof/>
        </w:rPr>
        <mc:AlternateContent>
          <mc:Choice Requires="wps">
            <w:drawing>
              <wp:anchor distT="0" distB="0" distL="0" distR="0" simplePos="0" relativeHeight="15729152" behindDoc="0" locked="0" layoutInCell="1" allowOverlap="1" wp14:anchorId="306310C6" wp14:editId="63875B63">
                <wp:simplePos x="0" y="0"/>
                <wp:positionH relativeFrom="page">
                  <wp:posOffset>438912</wp:posOffset>
                </wp:positionH>
                <wp:positionV relativeFrom="paragraph">
                  <wp:posOffset>-319091</wp:posOffset>
                </wp:positionV>
                <wp:extent cx="689610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6100" y="0"/>
                              </a:moveTo>
                              <a:lnTo>
                                <a:pt x="0" y="0"/>
                              </a:lnTo>
                              <a:lnTo>
                                <a:pt x="0" y="6095"/>
                              </a:lnTo>
                              <a:lnTo>
                                <a:pt x="6896100" y="6095"/>
                              </a:lnTo>
                              <a:lnTo>
                                <a:pt x="6896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097699" id="Graphic 3" o:spid="_x0000_s1026" style="position:absolute;margin-left:34.55pt;margin-top:-25.15pt;width:543pt;height:.5pt;z-index:15729152;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" path="m6896100,l,,,6095r6896100,l6896100,xe" fillcolor="black" stroked="f">
                <v:path arrowok="t"/>
                <w10:wrap anchorx="page"/>
              </v:shape>
            </w:pict>
          </mc:Fallback>
        </mc:AlternateContent>
      </w:r>
      <w:r>
        <w:t>Grand</w:t>
      </w:r>
      <w:r>
        <w:rPr>
          <w:spacing w:val="-3"/>
        </w:rPr>
        <w:t xml:space="preserve"> </w:t>
      </w:r>
      <w:r>
        <w:t>Lodge</w:t>
      </w:r>
      <w:r>
        <w:rPr>
          <w:spacing w:val="-4"/>
        </w:rPr>
        <w:t xml:space="preserve"> </w:t>
      </w:r>
      <w:r>
        <w:t>Officers</w:t>
      </w:r>
      <w:r>
        <w:rPr>
          <w:spacing w:val="-5"/>
        </w:rPr>
        <w:t xml:space="preserve"> </w:t>
      </w:r>
      <w:r>
        <w:t>&amp;</w:t>
      </w:r>
      <w:r>
        <w:rPr>
          <w:spacing w:val="-5"/>
        </w:rPr>
        <w:t xml:space="preserve"> </w:t>
      </w:r>
      <w:r>
        <w:t>Representatives</w:t>
      </w:r>
      <w:r>
        <w:rPr>
          <w:spacing w:val="-3"/>
        </w:rPr>
        <w:t xml:space="preserve"> </w:t>
      </w:r>
      <w:r>
        <w:rPr>
          <w:spacing w:val="-2"/>
        </w:rPr>
        <w:t>present:</w:t>
      </w:r>
      <w:r w:rsidR="005167E1">
        <w:rPr>
          <w:spacing w:val="-2"/>
        </w:rPr>
        <w:t xml:space="preserve"> </w:t>
      </w:r>
      <w:r w:rsidR="00160B5E" w:rsidRPr="00303144">
        <w:rPr>
          <w:b w:val="0"/>
          <w:bCs w:val="0"/>
          <w:spacing w:val="-2"/>
        </w:rPr>
        <w:t>Larry W</w:t>
      </w:r>
      <w:r w:rsidR="00303144">
        <w:rPr>
          <w:b w:val="0"/>
          <w:bCs w:val="0"/>
          <w:spacing w:val="-2"/>
        </w:rPr>
        <w:t>h</w:t>
      </w:r>
      <w:r w:rsidR="00160B5E" w:rsidRPr="00303144">
        <w:rPr>
          <w:b w:val="0"/>
          <w:bCs w:val="0"/>
          <w:spacing w:val="-2"/>
        </w:rPr>
        <w:t>itman</w:t>
      </w:r>
      <w:r w:rsidR="00303144">
        <w:rPr>
          <w:b w:val="0"/>
          <w:bCs w:val="0"/>
          <w:spacing w:val="-2"/>
        </w:rPr>
        <w:t xml:space="preserve"> (GL Representative for Child </w:t>
      </w:r>
      <w:r w:rsidR="009A2600">
        <w:rPr>
          <w:b w:val="0"/>
          <w:bCs w:val="0"/>
          <w:spacing w:val="-2"/>
        </w:rPr>
        <w:t>ID Program</w:t>
      </w:r>
      <w:r w:rsidR="00303144">
        <w:rPr>
          <w:b w:val="0"/>
          <w:bCs w:val="0"/>
          <w:spacing w:val="-2"/>
        </w:rPr>
        <w:t>)</w:t>
      </w:r>
    </w:p>
    <w:p w14:paraId="743557D3" w14:textId="0ABE5F0E" w:rsidR="00121E1E" w:rsidRDefault="00106029">
      <w:pPr>
        <w:pStyle w:val="Heading1"/>
        <w:spacing w:before="185"/>
      </w:pPr>
      <w:r>
        <w:t>Past</w:t>
      </w:r>
      <w:r>
        <w:rPr>
          <w:spacing w:val="-2"/>
        </w:rPr>
        <w:t xml:space="preserve"> </w:t>
      </w:r>
      <w:r>
        <w:t>Masters</w:t>
      </w:r>
      <w:r>
        <w:rPr>
          <w:spacing w:val="-2"/>
        </w:rPr>
        <w:t xml:space="preserve"> Present:</w:t>
      </w:r>
      <w:r w:rsidR="007A14FF">
        <w:rPr>
          <w:spacing w:val="-2"/>
        </w:rPr>
        <w:t xml:space="preserve"> </w:t>
      </w:r>
      <w:r w:rsidR="00AB354C" w:rsidRPr="00303144">
        <w:rPr>
          <w:b w:val="0"/>
          <w:bCs w:val="0"/>
          <w:spacing w:val="-2"/>
        </w:rPr>
        <w:t xml:space="preserve">Lynn Ross, Jerry Preston, </w:t>
      </w:r>
      <w:r w:rsidR="007F4DB4" w:rsidRPr="00303144">
        <w:rPr>
          <w:b w:val="0"/>
          <w:bCs w:val="0"/>
          <w:spacing w:val="-2"/>
        </w:rPr>
        <w:t>Wil Fras, Rick Win</w:t>
      </w:r>
      <w:r w:rsidR="00E32A6F" w:rsidRPr="00303144">
        <w:rPr>
          <w:b w:val="0"/>
          <w:bCs w:val="0"/>
          <w:spacing w:val="-2"/>
        </w:rPr>
        <w:t>d</w:t>
      </w:r>
      <w:r w:rsidR="00265E4E" w:rsidRPr="00303144">
        <w:rPr>
          <w:b w:val="0"/>
          <w:bCs w:val="0"/>
          <w:spacing w:val="-2"/>
        </w:rPr>
        <w:t>le</w:t>
      </w:r>
      <w:r w:rsidR="00A20BBD">
        <w:rPr>
          <w:b w:val="0"/>
          <w:bCs w:val="0"/>
          <w:spacing w:val="-2"/>
        </w:rPr>
        <w:t xml:space="preserve">, </w:t>
      </w:r>
      <w:r w:rsidR="009A2600">
        <w:rPr>
          <w:b w:val="0"/>
          <w:bCs w:val="0"/>
          <w:spacing w:val="-2"/>
        </w:rPr>
        <w:t>Austin Conquest</w:t>
      </w:r>
      <w:r w:rsidR="006E2594">
        <w:rPr>
          <w:b w:val="0"/>
          <w:bCs w:val="0"/>
          <w:spacing w:val="-2"/>
        </w:rPr>
        <w:t>, Roberto Rodriquez</w:t>
      </w:r>
    </w:p>
    <w:p w14:paraId="71E71752" w14:textId="03AB4390" w:rsidR="00E32A6F" w:rsidRPr="00983FB8" w:rsidRDefault="00106029" w:rsidP="00E32A6F">
      <w:pPr>
        <w:spacing w:before="185"/>
        <w:ind w:left="360"/>
        <w:rPr>
          <w:bCs/>
          <w:spacing w:val="3"/>
          <w:sz w:val="24"/>
        </w:rPr>
      </w:pPr>
      <w:r>
        <w:rPr>
          <w:b/>
          <w:sz w:val="24"/>
        </w:rPr>
        <w:t>Honorary</w:t>
      </w:r>
      <w:r>
        <w:rPr>
          <w:b/>
          <w:spacing w:val="-5"/>
          <w:sz w:val="24"/>
        </w:rPr>
        <w:t xml:space="preserve"> </w:t>
      </w:r>
      <w:r>
        <w:rPr>
          <w:b/>
          <w:sz w:val="24"/>
        </w:rPr>
        <w:t>Members</w:t>
      </w:r>
      <w:r>
        <w:rPr>
          <w:b/>
          <w:spacing w:val="-4"/>
          <w:sz w:val="24"/>
        </w:rPr>
        <w:t xml:space="preserve"> </w:t>
      </w:r>
      <w:r>
        <w:rPr>
          <w:b/>
          <w:sz w:val="24"/>
        </w:rPr>
        <w:t>Present:</w:t>
      </w:r>
      <w:r>
        <w:rPr>
          <w:b/>
          <w:spacing w:val="3"/>
          <w:sz w:val="24"/>
        </w:rPr>
        <w:t xml:space="preserve"> </w:t>
      </w:r>
      <w:r w:rsidR="00265E4E" w:rsidRPr="00303144">
        <w:rPr>
          <w:bCs/>
          <w:spacing w:val="3"/>
          <w:sz w:val="24"/>
        </w:rPr>
        <w:t>Wil Fras</w:t>
      </w:r>
      <w:r w:rsidR="00A20BBD">
        <w:rPr>
          <w:bCs/>
          <w:spacing w:val="3"/>
          <w:sz w:val="24"/>
        </w:rPr>
        <w:t>, Dennis Ward</w:t>
      </w:r>
      <w:r w:rsidR="00983FB8">
        <w:rPr>
          <w:b/>
          <w:spacing w:val="3"/>
          <w:sz w:val="24"/>
        </w:rPr>
        <w:t xml:space="preserve">, </w:t>
      </w:r>
      <w:r w:rsidR="00983FB8" w:rsidRPr="00983FB8">
        <w:rPr>
          <w:bCs/>
          <w:spacing w:val="3"/>
          <w:sz w:val="24"/>
        </w:rPr>
        <w:t>Tom Sherwood</w:t>
      </w:r>
      <w:r w:rsidR="00E32A6F" w:rsidRPr="00983FB8">
        <w:rPr>
          <w:bCs/>
          <w:spacing w:val="3"/>
          <w:sz w:val="24"/>
        </w:rPr>
        <w:tab/>
      </w:r>
    </w:p>
    <w:p w14:paraId="213E4061" w14:textId="4DFD4A4B" w:rsidR="00121E1E" w:rsidRDefault="00106029">
      <w:pPr>
        <w:spacing w:before="182"/>
        <w:ind w:left="360"/>
        <w:rPr>
          <w:b/>
          <w:spacing w:val="-3"/>
          <w:sz w:val="24"/>
        </w:rPr>
      </w:pPr>
      <w:r>
        <w:rPr>
          <w:b/>
          <w:sz w:val="24"/>
        </w:rPr>
        <w:t>Lodge</w:t>
      </w:r>
      <w:r>
        <w:rPr>
          <w:b/>
          <w:spacing w:val="-4"/>
          <w:sz w:val="24"/>
        </w:rPr>
        <w:t xml:space="preserve"> </w:t>
      </w:r>
      <w:r>
        <w:rPr>
          <w:b/>
          <w:sz w:val="24"/>
        </w:rPr>
        <w:t>Opened:</w:t>
      </w:r>
      <w:r>
        <w:rPr>
          <w:b/>
          <w:spacing w:val="-3"/>
          <w:sz w:val="24"/>
        </w:rPr>
        <w:t xml:space="preserve"> </w:t>
      </w:r>
      <w:r w:rsidR="001F566C" w:rsidRPr="00303144">
        <w:rPr>
          <w:bCs/>
          <w:spacing w:val="-3"/>
          <w:sz w:val="24"/>
        </w:rPr>
        <w:t>7:</w:t>
      </w:r>
      <w:r w:rsidR="00A20BBD">
        <w:rPr>
          <w:bCs/>
          <w:spacing w:val="-3"/>
          <w:sz w:val="24"/>
        </w:rPr>
        <w:t>00</w:t>
      </w:r>
      <w:r w:rsidR="001F566C" w:rsidRPr="00303144">
        <w:rPr>
          <w:bCs/>
          <w:spacing w:val="-3"/>
          <w:sz w:val="24"/>
        </w:rPr>
        <w:t xml:space="preserve"> PM</w:t>
      </w:r>
    </w:p>
    <w:p w14:paraId="20AEEE0E" w14:textId="5BB5C173" w:rsidR="001F28C1" w:rsidRDefault="00983FB8">
      <w:pPr>
        <w:spacing w:before="182"/>
        <w:ind w:left="360"/>
        <w:rPr>
          <w:sz w:val="24"/>
        </w:rPr>
      </w:pPr>
      <w:r>
        <w:rPr>
          <w:b/>
          <w:spacing w:val="-3"/>
          <w:sz w:val="24"/>
        </w:rPr>
        <w:t>Members:</w:t>
      </w:r>
      <w:r w:rsidR="00737F88">
        <w:rPr>
          <w:b/>
          <w:spacing w:val="-3"/>
          <w:sz w:val="24"/>
        </w:rPr>
        <w:t xml:space="preserve"> </w:t>
      </w:r>
      <w:r w:rsidR="00E21470">
        <w:rPr>
          <w:bCs/>
          <w:spacing w:val="-3"/>
          <w:sz w:val="24"/>
        </w:rPr>
        <w:t>11</w:t>
      </w:r>
      <w:r w:rsidR="00737F88" w:rsidRPr="00303144">
        <w:rPr>
          <w:bCs/>
          <w:spacing w:val="-3"/>
          <w:sz w:val="24"/>
        </w:rPr>
        <w:t xml:space="preserve"> in attendance</w:t>
      </w:r>
    </w:p>
    <w:p w14:paraId="6C3899B5" w14:textId="5B0B515C" w:rsidR="00121E1E" w:rsidRPr="00B968D1" w:rsidRDefault="00106029" w:rsidP="00B968D1">
      <w:pPr>
        <w:pStyle w:val="BodyText"/>
        <w:spacing w:before="185" w:line="259" w:lineRule="auto"/>
        <w:ind w:right="117"/>
        <w:jc w:val="both"/>
        <w:rPr>
          <w:bCs/>
        </w:rPr>
      </w:pPr>
      <w:r>
        <w:rPr>
          <w:b/>
        </w:rPr>
        <w:t>Presentations</w:t>
      </w:r>
      <w:r w:rsidRPr="00B968D1">
        <w:rPr>
          <w:bCs/>
        </w:rPr>
        <w:t xml:space="preserve">: </w:t>
      </w:r>
      <w:r w:rsidR="008F0B73">
        <w:rPr>
          <w:bCs/>
        </w:rPr>
        <w:t xml:space="preserve">The following presentations were made during fellowship prior to Lodge: </w:t>
      </w:r>
      <w:r w:rsidR="0078360E">
        <w:rPr>
          <w:bCs/>
        </w:rPr>
        <w:t xml:space="preserve">Davison Actors Playhouse and </w:t>
      </w:r>
      <w:proofErr w:type="spellStart"/>
      <w:r w:rsidR="0078360E">
        <w:rPr>
          <w:bCs/>
        </w:rPr>
        <w:t>Mcfarlan</w:t>
      </w:r>
      <w:proofErr w:type="spellEnd"/>
      <w:r w:rsidR="0078360E">
        <w:rPr>
          <w:bCs/>
        </w:rPr>
        <w:t xml:space="preserve"> Veterans memorial park both did presentations on their organizations.  </w:t>
      </w:r>
    </w:p>
    <w:p w14:paraId="10ED2FF0" w14:textId="6C73F44E" w:rsidR="00265E4E" w:rsidRPr="000309DA" w:rsidRDefault="00106029" w:rsidP="00265E4E">
      <w:pPr>
        <w:pStyle w:val="BodyText"/>
        <w:spacing w:before="159" w:line="256" w:lineRule="auto"/>
        <w:rPr>
          <w:bCs/>
        </w:rPr>
      </w:pPr>
      <w:r>
        <w:rPr>
          <w:b/>
        </w:rPr>
        <w:t>Minutes:</w:t>
      </w:r>
      <w:r>
        <w:rPr>
          <w:b/>
          <w:spacing w:val="-3"/>
        </w:rPr>
        <w:t xml:space="preserve"> </w:t>
      </w:r>
      <w:r w:rsidR="00265E4E" w:rsidRPr="000309DA">
        <w:rPr>
          <w:bCs/>
          <w:spacing w:val="-3"/>
        </w:rPr>
        <w:t>No correction</w:t>
      </w:r>
      <w:r w:rsidR="00265E4E">
        <w:rPr>
          <w:bCs/>
          <w:spacing w:val="-3"/>
        </w:rPr>
        <w:t xml:space="preserve">s </w:t>
      </w:r>
      <w:r w:rsidR="00265E4E" w:rsidRPr="000309DA">
        <w:rPr>
          <w:bCs/>
          <w:spacing w:val="-3"/>
        </w:rPr>
        <w:t xml:space="preserve">were </w:t>
      </w:r>
      <w:r w:rsidR="00265E4E">
        <w:rPr>
          <w:bCs/>
          <w:spacing w:val="-3"/>
        </w:rPr>
        <w:t>requested by the brethren.</w:t>
      </w:r>
      <w:r w:rsidR="00265E4E" w:rsidRPr="000309DA">
        <w:rPr>
          <w:bCs/>
          <w:spacing w:val="-3"/>
        </w:rPr>
        <w:t xml:space="preserve"> Minutes were approved received and </w:t>
      </w:r>
      <w:r w:rsidR="00265E4E">
        <w:rPr>
          <w:bCs/>
          <w:spacing w:val="-3"/>
        </w:rPr>
        <w:t>f</w:t>
      </w:r>
      <w:r w:rsidR="00265E4E" w:rsidRPr="000309DA">
        <w:rPr>
          <w:bCs/>
          <w:spacing w:val="-3"/>
        </w:rPr>
        <w:t xml:space="preserve">iled.  </w:t>
      </w:r>
    </w:p>
    <w:p w14:paraId="526DB81A" w14:textId="7654B977" w:rsidR="00121E1E" w:rsidRPr="000309DA" w:rsidRDefault="000309DA">
      <w:pPr>
        <w:pStyle w:val="BodyText"/>
        <w:spacing w:before="159" w:line="256" w:lineRule="auto"/>
        <w:rPr>
          <w:bCs/>
        </w:rPr>
      </w:pPr>
      <w:r w:rsidRPr="000309DA">
        <w:rPr>
          <w:bCs/>
          <w:spacing w:val="-3"/>
        </w:rPr>
        <w:t xml:space="preserve"> </w:t>
      </w:r>
      <w:r w:rsidR="00D64010">
        <w:rPr>
          <w:bCs/>
          <w:spacing w:val="-3"/>
        </w:rPr>
        <w:t>Remitting Dues for</w:t>
      </w:r>
      <w:r w:rsidR="00C13910">
        <w:rPr>
          <w:bCs/>
          <w:spacing w:val="-3"/>
        </w:rPr>
        <w:t xml:space="preserve"> th</w:t>
      </w:r>
      <w:r w:rsidR="00DA4E6B">
        <w:rPr>
          <w:bCs/>
          <w:spacing w:val="-3"/>
        </w:rPr>
        <w:t>e</w:t>
      </w:r>
      <w:r w:rsidR="00C13910">
        <w:rPr>
          <w:bCs/>
          <w:spacing w:val="-3"/>
        </w:rPr>
        <w:t xml:space="preserve"> year 20</w:t>
      </w:r>
      <w:r w:rsidR="00DA4E6B">
        <w:rPr>
          <w:bCs/>
          <w:spacing w:val="-3"/>
        </w:rPr>
        <w:t>26,</w:t>
      </w:r>
      <w:r w:rsidR="00D64010">
        <w:rPr>
          <w:bCs/>
          <w:spacing w:val="-3"/>
        </w:rPr>
        <w:t xml:space="preserve"> Travis </w:t>
      </w:r>
      <w:r w:rsidR="0096608E">
        <w:rPr>
          <w:bCs/>
          <w:spacing w:val="-3"/>
        </w:rPr>
        <w:t>Schlosser</w:t>
      </w:r>
      <w:r w:rsidR="0059675D">
        <w:rPr>
          <w:bCs/>
          <w:spacing w:val="-3"/>
        </w:rPr>
        <w:t xml:space="preserve"> in the amount of 125.00 for hardship</w:t>
      </w:r>
      <w:r w:rsidR="0096608E">
        <w:rPr>
          <w:bCs/>
          <w:spacing w:val="-3"/>
        </w:rPr>
        <w:t>.</w:t>
      </w:r>
    </w:p>
    <w:p w14:paraId="1B6D5234" w14:textId="3BB855E4" w:rsidR="005F2A65" w:rsidRPr="00B968D1" w:rsidRDefault="00106029" w:rsidP="005F2A65">
      <w:pPr>
        <w:pStyle w:val="BodyText"/>
        <w:spacing w:before="185" w:line="259" w:lineRule="auto"/>
        <w:ind w:right="117"/>
        <w:jc w:val="both"/>
        <w:rPr>
          <w:bCs/>
        </w:rPr>
      </w:pPr>
      <w:r>
        <w:rPr>
          <w:b/>
        </w:rPr>
        <w:t>Petitions</w:t>
      </w:r>
      <w:r w:rsidRPr="002E5C60">
        <w:rPr>
          <w:bCs/>
        </w:rPr>
        <w:t>:</w:t>
      </w:r>
      <w:r w:rsidRPr="002E5C60">
        <w:rPr>
          <w:bCs/>
          <w:spacing w:val="-3"/>
        </w:rPr>
        <w:t xml:space="preserve"> </w:t>
      </w:r>
      <w:r w:rsidR="002E5C60" w:rsidRPr="002E5C60">
        <w:rPr>
          <w:bCs/>
          <w:spacing w:val="-3"/>
        </w:rPr>
        <w:t>Plural</w:t>
      </w:r>
      <w:r w:rsidR="002E5C60">
        <w:rPr>
          <w:b/>
          <w:spacing w:val="-3"/>
        </w:rPr>
        <w:t xml:space="preserve"> </w:t>
      </w:r>
      <w:r w:rsidR="002E5C60">
        <w:rPr>
          <w:bCs/>
          <w:spacing w:val="-3"/>
        </w:rPr>
        <w:t>Petition for Past Master Rick Windle</w:t>
      </w:r>
      <w:r w:rsidR="00A02215">
        <w:rPr>
          <w:b/>
          <w:spacing w:val="-3"/>
        </w:rPr>
        <w:t xml:space="preserve">, </w:t>
      </w:r>
      <w:r w:rsidR="00A02215" w:rsidRPr="00A02215">
        <w:rPr>
          <w:bCs/>
          <w:spacing w:val="-3"/>
        </w:rPr>
        <w:t>North Newburg Lodge</w:t>
      </w:r>
      <w:r w:rsidR="00A02215">
        <w:rPr>
          <w:b/>
          <w:spacing w:val="-3"/>
        </w:rPr>
        <w:t xml:space="preserve"> </w:t>
      </w:r>
      <w:r w:rsidR="00A02215" w:rsidRPr="00A02215">
        <w:rPr>
          <w:bCs/>
          <w:spacing w:val="-3"/>
        </w:rPr>
        <w:t>#161</w:t>
      </w:r>
      <w:r w:rsidR="00A02215">
        <w:rPr>
          <w:bCs/>
          <w:spacing w:val="-3"/>
        </w:rPr>
        <w:t xml:space="preserve"> Read.  Will lay over to June for balloting</w:t>
      </w:r>
    </w:p>
    <w:p w14:paraId="1374B093" w14:textId="57DC5E93" w:rsidR="00303144" w:rsidRDefault="00106029" w:rsidP="00303144">
      <w:pPr>
        <w:pStyle w:val="BodyText"/>
        <w:spacing w:before="185" w:line="259" w:lineRule="auto"/>
        <w:ind w:right="117"/>
        <w:jc w:val="both"/>
        <w:rPr>
          <w:bCs/>
        </w:rPr>
      </w:pPr>
      <w:r>
        <w:t>Investigation</w:t>
      </w:r>
      <w:r>
        <w:rPr>
          <w:spacing w:val="-7"/>
        </w:rPr>
        <w:t xml:space="preserve"> </w:t>
      </w:r>
      <w:r>
        <w:t xml:space="preserve">Committees: </w:t>
      </w:r>
      <w:r w:rsidR="002E5C60">
        <w:t>N/A</w:t>
      </w:r>
      <w:r w:rsidR="00303144">
        <w:rPr>
          <w:bCs/>
        </w:rPr>
        <w:t xml:space="preserve">. </w:t>
      </w:r>
    </w:p>
    <w:p w14:paraId="0135687B" w14:textId="77777777" w:rsidR="00644953" w:rsidRDefault="00644953" w:rsidP="00644953">
      <w:pPr>
        <w:pStyle w:val="BodyText"/>
        <w:spacing w:before="183" w:line="259" w:lineRule="auto"/>
        <w:rPr>
          <w:bCs/>
          <w:spacing w:val="-1"/>
        </w:rPr>
      </w:pPr>
      <w:r>
        <w:rPr>
          <w:b/>
        </w:rPr>
        <w:t>Treasurer’s</w:t>
      </w:r>
      <w:r>
        <w:rPr>
          <w:b/>
          <w:spacing w:val="-3"/>
        </w:rPr>
        <w:t xml:space="preserve"> </w:t>
      </w:r>
      <w:r>
        <w:rPr>
          <w:b/>
        </w:rPr>
        <w:t>Report:</w:t>
      </w:r>
      <w:r>
        <w:rPr>
          <w:b/>
          <w:spacing w:val="-1"/>
        </w:rPr>
        <w:t xml:space="preserve"> </w:t>
      </w:r>
      <w:r w:rsidRPr="00DC2EA8">
        <w:rPr>
          <w:bCs/>
          <w:spacing w:val="-1"/>
        </w:rPr>
        <w:t xml:space="preserve">Treasurer’s report was read and received.  Investments </w:t>
      </w:r>
      <w:r>
        <w:rPr>
          <w:bCs/>
          <w:spacing w:val="-1"/>
        </w:rPr>
        <w:t>remain healthy and have seen a return to pre-Iran war levels.</w:t>
      </w:r>
    </w:p>
    <w:p w14:paraId="3594ED3D" w14:textId="77777777" w:rsidR="000D4521" w:rsidRDefault="000D4521" w:rsidP="003226C4">
      <w:pPr>
        <w:pStyle w:val="Heading1"/>
      </w:pPr>
    </w:p>
    <w:p w14:paraId="5E55FE1F" w14:textId="7FF6AE98" w:rsidR="003226C4" w:rsidRDefault="003226C4" w:rsidP="003226C4">
      <w:pPr>
        <w:pStyle w:val="Heading1"/>
        <w:rPr>
          <w:b w:val="0"/>
          <w:spacing w:val="-1"/>
        </w:rPr>
      </w:pPr>
      <w:r>
        <w:t>Communications:</w:t>
      </w:r>
      <w:r>
        <w:rPr>
          <w:spacing w:val="-1"/>
        </w:rPr>
        <w:t xml:space="preserve"> </w:t>
      </w:r>
      <w:r>
        <w:t>Bills</w:t>
      </w:r>
      <w:r>
        <w:rPr>
          <w:spacing w:val="-4"/>
        </w:rPr>
        <w:t xml:space="preserve"> </w:t>
      </w:r>
      <w:r>
        <w:t>&amp;</w:t>
      </w:r>
      <w:r>
        <w:rPr>
          <w:spacing w:val="-3"/>
        </w:rPr>
        <w:t xml:space="preserve"> </w:t>
      </w:r>
      <w:r>
        <w:t>Accounts</w:t>
      </w:r>
    </w:p>
    <w:p w14:paraId="7F4472D7" w14:textId="77777777" w:rsidR="000D4521" w:rsidRDefault="000D4521" w:rsidP="003226C4">
      <w:pPr>
        <w:spacing w:before="29"/>
        <w:ind w:left="360"/>
        <w:rPr>
          <w:b/>
        </w:rPr>
      </w:pPr>
    </w:p>
    <w:p w14:paraId="67F4D1D2" w14:textId="34E639CE" w:rsidR="003226C4" w:rsidRDefault="00644953" w:rsidP="003226C4">
      <w:pPr>
        <w:spacing w:before="29"/>
        <w:ind w:left="360"/>
        <w:rPr>
          <w:b/>
          <w:spacing w:val="-1"/>
        </w:rPr>
      </w:pPr>
      <w:r>
        <w:rPr>
          <w:b/>
        </w:rPr>
        <w:t>Secretary’s Report/Pay Bills</w:t>
      </w:r>
      <w:r w:rsidR="003226C4">
        <w:rPr>
          <w:b/>
        </w:rPr>
        <w:t>:</w:t>
      </w:r>
      <w:r w:rsidR="003226C4">
        <w:rPr>
          <w:b/>
          <w:spacing w:val="-1"/>
        </w:rPr>
        <w:t xml:space="preserve"> </w:t>
      </w:r>
    </w:p>
    <w:p w14:paraId="5D6E2A92" w14:textId="36225EC9" w:rsidR="00983FB8" w:rsidRDefault="00644953" w:rsidP="00644953">
      <w:pPr>
        <w:spacing w:before="160"/>
        <w:ind w:left="360"/>
        <w:rPr>
          <w:bCs/>
          <w:spacing w:val="-1"/>
        </w:rPr>
      </w:pPr>
      <w:r>
        <w:rPr>
          <w:b/>
        </w:rPr>
        <w:t>-</w:t>
      </w:r>
      <w:r>
        <w:rPr>
          <w:bCs/>
          <w:spacing w:val="-1"/>
        </w:rPr>
        <w:t xml:space="preserve"> </w:t>
      </w:r>
      <w:r w:rsidRPr="00DC2EA8">
        <w:rPr>
          <w:bCs/>
          <w:spacing w:val="-1"/>
        </w:rPr>
        <w:t xml:space="preserve"> </w:t>
      </w:r>
      <w:r>
        <w:rPr>
          <w:bCs/>
          <w:spacing w:val="-1"/>
        </w:rPr>
        <w:t xml:space="preserve"> Audit committee met prior to Lodge and audited and approved all bills for payment.  PM and chaplain Austin </w:t>
      </w:r>
      <w:r>
        <w:rPr>
          <w:bCs/>
          <w:spacing w:val="-1"/>
        </w:rPr>
        <w:lastRenderedPageBreak/>
        <w:t xml:space="preserve">conquest Motioned to pay the Bills, Supported.  Motion Passed unanimously.    </w:t>
      </w:r>
    </w:p>
    <w:p w14:paraId="488E7BF4" w14:textId="37BC3227" w:rsidR="0077098B" w:rsidRDefault="00644953" w:rsidP="0077098B">
      <w:pPr>
        <w:spacing w:before="160"/>
        <w:ind w:left="360"/>
        <w:rPr>
          <w:bCs/>
          <w:spacing w:val="-3"/>
          <w:sz w:val="24"/>
        </w:rPr>
      </w:pPr>
      <w:r>
        <w:rPr>
          <w:b/>
          <w:sz w:val="24"/>
        </w:rPr>
        <w:t>Secretary’s</w:t>
      </w:r>
      <w:r>
        <w:rPr>
          <w:b/>
          <w:spacing w:val="-5"/>
          <w:sz w:val="24"/>
        </w:rPr>
        <w:t xml:space="preserve"> </w:t>
      </w:r>
      <w:r>
        <w:rPr>
          <w:b/>
          <w:sz w:val="24"/>
        </w:rPr>
        <w:t>Receipts</w:t>
      </w:r>
      <w:r w:rsidRPr="00F1142E">
        <w:rPr>
          <w:bCs/>
          <w:sz w:val="24"/>
        </w:rPr>
        <w:t>:</w:t>
      </w:r>
      <w:r w:rsidRPr="00F1142E">
        <w:rPr>
          <w:bCs/>
          <w:spacing w:val="-3"/>
          <w:sz w:val="24"/>
        </w:rPr>
        <w:t xml:space="preserve"> </w:t>
      </w:r>
      <w:r w:rsidR="00F1142E" w:rsidRPr="00F1142E">
        <w:rPr>
          <w:bCs/>
          <w:spacing w:val="-3"/>
          <w:sz w:val="24"/>
        </w:rPr>
        <w:t>Jerry Preston –</w:t>
      </w:r>
      <w:r w:rsidR="00F1142E">
        <w:rPr>
          <w:b/>
          <w:spacing w:val="-3"/>
          <w:sz w:val="24"/>
        </w:rPr>
        <w:t xml:space="preserve"> </w:t>
      </w:r>
      <w:r w:rsidR="00F1142E" w:rsidRPr="00F1142E">
        <w:rPr>
          <w:bCs/>
          <w:spacing w:val="-3"/>
          <w:sz w:val="24"/>
        </w:rPr>
        <w:t>Travel to GWMNM $1,036.91</w:t>
      </w:r>
      <w:r w:rsidR="00F1142E">
        <w:rPr>
          <w:bCs/>
          <w:spacing w:val="-3"/>
          <w:sz w:val="24"/>
        </w:rPr>
        <w:t xml:space="preserve"> CHK # 1764, </w:t>
      </w:r>
      <w:r w:rsidR="0077098B">
        <w:rPr>
          <w:bCs/>
          <w:spacing w:val="-3"/>
          <w:sz w:val="24"/>
        </w:rPr>
        <w:t>Bikes to the Bricks Bronze Sponsorship - $1,000.00</w:t>
      </w:r>
      <w:r w:rsidR="00427F08">
        <w:rPr>
          <w:bCs/>
          <w:spacing w:val="-3"/>
          <w:sz w:val="24"/>
        </w:rPr>
        <w:t>, CHK # 1771</w:t>
      </w:r>
      <w:r w:rsidR="0077098B">
        <w:rPr>
          <w:bCs/>
          <w:spacing w:val="-3"/>
          <w:sz w:val="24"/>
        </w:rPr>
        <w:t xml:space="preserve">, </w:t>
      </w:r>
      <w:r w:rsidR="0077098B">
        <w:rPr>
          <w:bCs/>
          <w:spacing w:val="-3"/>
          <w:sz w:val="24"/>
        </w:rPr>
        <w:t>B</w:t>
      </w:r>
      <w:r w:rsidR="0077098B">
        <w:rPr>
          <w:bCs/>
          <w:spacing w:val="-3"/>
          <w:sz w:val="24"/>
        </w:rPr>
        <w:t xml:space="preserve">ack to the </w:t>
      </w:r>
      <w:r w:rsidR="0077098B">
        <w:rPr>
          <w:bCs/>
          <w:spacing w:val="-3"/>
          <w:sz w:val="24"/>
        </w:rPr>
        <w:t>Bricks Bronze Sponsorship - $1,000.00</w:t>
      </w:r>
      <w:r w:rsidR="00427F08">
        <w:rPr>
          <w:bCs/>
          <w:spacing w:val="-3"/>
          <w:sz w:val="24"/>
        </w:rPr>
        <w:t>, CHK # 1768</w:t>
      </w:r>
      <w:r w:rsidR="0077098B">
        <w:rPr>
          <w:bCs/>
          <w:spacing w:val="-3"/>
          <w:sz w:val="24"/>
        </w:rPr>
        <w:t>, Sloan Auto Fair - $200.00 CHK # 1763</w:t>
      </w:r>
      <w:r w:rsidR="008232F8">
        <w:rPr>
          <w:bCs/>
          <w:spacing w:val="-3"/>
          <w:sz w:val="24"/>
        </w:rPr>
        <w:t>, $25.00 – Festival of Flags Parade</w:t>
      </w:r>
      <w:r w:rsidR="001A5F5C">
        <w:rPr>
          <w:bCs/>
          <w:spacing w:val="-3"/>
          <w:sz w:val="24"/>
        </w:rPr>
        <w:t xml:space="preserve"> </w:t>
      </w:r>
      <w:r w:rsidR="001A5F5C" w:rsidRPr="00A75203">
        <w:rPr>
          <w:bCs/>
          <w:color w:val="EE0000"/>
          <w:spacing w:val="-3"/>
          <w:sz w:val="24"/>
        </w:rPr>
        <w:t>CHK #</w:t>
      </w:r>
      <w:r w:rsidR="00A75203" w:rsidRPr="00A75203">
        <w:rPr>
          <w:bCs/>
          <w:color w:val="EE0000"/>
          <w:spacing w:val="-3"/>
          <w:sz w:val="24"/>
        </w:rPr>
        <w:t>_____</w:t>
      </w:r>
      <w:r w:rsidR="001A5F5C" w:rsidRPr="00A75203">
        <w:rPr>
          <w:bCs/>
          <w:color w:val="EE0000"/>
          <w:spacing w:val="-3"/>
          <w:sz w:val="24"/>
        </w:rPr>
        <w:t xml:space="preserve">, </w:t>
      </w:r>
      <w:r w:rsidR="001A5F5C">
        <w:rPr>
          <w:bCs/>
          <w:spacing w:val="-3"/>
          <w:sz w:val="24"/>
        </w:rPr>
        <w:t>$6</w:t>
      </w:r>
      <w:r w:rsidR="008B544F">
        <w:rPr>
          <w:bCs/>
          <w:spacing w:val="-3"/>
          <w:sz w:val="24"/>
        </w:rPr>
        <w:t xml:space="preserve">48.00 </w:t>
      </w:r>
      <w:r w:rsidR="00593BFD">
        <w:rPr>
          <w:bCs/>
          <w:spacing w:val="-3"/>
          <w:sz w:val="24"/>
        </w:rPr>
        <w:t>–</w:t>
      </w:r>
      <w:r w:rsidR="008B544F">
        <w:rPr>
          <w:bCs/>
          <w:spacing w:val="-3"/>
          <w:sz w:val="24"/>
        </w:rPr>
        <w:t xml:space="preserve"> </w:t>
      </w:r>
      <w:r w:rsidR="00593BFD">
        <w:rPr>
          <w:bCs/>
          <w:spacing w:val="-3"/>
          <w:sz w:val="24"/>
        </w:rPr>
        <w:t xml:space="preserve">Liberty </w:t>
      </w:r>
      <w:proofErr w:type="gramStart"/>
      <w:r w:rsidR="00593BFD">
        <w:rPr>
          <w:bCs/>
          <w:spacing w:val="-3"/>
          <w:sz w:val="24"/>
        </w:rPr>
        <w:t>Mutual  Commercial</w:t>
      </w:r>
      <w:proofErr w:type="gramEnd"/>
      <w:r w:rsidR="00593BFD">
        <w:rPr>
          <w:bCs/>
          <w:spacing w:val="-3"/>
          <w:sz w:val="24"/>
        </w:rPr>
        <w:t xml:space="preserve"> Insurance </w:t>
      </w:r>
      <w:r w:rsidR="00593BFD" w:rsidRPr="00A75203">
        <w:rPr>
          <w:bCs/>
          <w:color w:val="EE0000"/>
          <w:spacing w:val="-3"/>
          <w:sz w:val="24"/>
        </w:rPr>
        <w:t>CHK #</w:t>
      </w:r>
      <w:r w:rsidR="00A75203" w:rsidRPr="00A75203">
        <w:rPr>
          <w:bCs/>
          <w:color w:val="EE0000"/>
          <w:spacing w:val="-3"/>
          <w:sz w:val="24"/>
        </w:rPr>
        <w:t>_____</w:t>
      </w:r>
    </w:p>
    <w:p w14:paraId="60DE34A8" w14:textId="77777777" w:rsidR="00FA531F" w:rsidRDefault="00FA531F" w:rsidP="00FA531F">
      <w:pPr>
        <w:pStyle w:val="BodyText"/>
        <w:spacing w:line="259" w:lineRule="auto"/>
        <w:rPr>
          <w:b/>
        </w:rPr>
      </w:pPr>
      <w:r>
        <w:rPr>
          <w:b/>
        </w:rPr>
        <w:t>Committee Reports</w:t>
      </w:r>
    </w:p>
    <w:p w14:paraId="479700F9" w14:textId="77777777" w:rsidR="00FA531F" w:rsidRDefault="00FA531F" w:rsidP="00FA531F">
      <w:pPr>
        <w:pStyle w:val="BodyText"/>
        <w:spacing w:line="259" w:lineRule="auto"/>
        <w:rPr>
          <w:bCs/>
        </w:rPr>
      </w:pPr>
      <w:r>
        <w:rPr>
          <w:b/>
        </w:rPr>
        <w:t xml:space="preserve">Masonic Home Committee:  </w:t>
      </w:r>
      <w:r w:rsidRPr="006B1475">
        <w:rPr>
          <w:bCs/>
        </w:rPr>
        <w:t xml:space="preserve">Junior Deacon reported Nothing to report this month but will have an update at the June Regular.  </w:t>
      </w:r>
    </w:p>
    <w:p w14:paraId="070D3889" w14:textId="77777777" w:rsidR="00FA531F" w:rsidRDefault="00FA531F" w:rsidP="00FA531F">
      <w:pPr>
        <w:pStyle w:val="BodyText"/>
        <w:spacing w:line="259" w:lineRule="auto"/>
        <w:rPr>
          <w:bCs/>
        </w:rPr>
      </w:pPr>
      <w:r>
        <w:rPr>
          <w:b/>
        </w:rPr>
        <w:t>Delinquent Dues Committee –</w:t>
      </w:r>
      <w:r>
        <w:rPr>
          <w:bCs/>
        </w:rPr>
        <w:t xml:space="preserve"> Worshipful master Todd lamb reported that had sent the requisite third mailing to the 25 members who were delinquent in paying there 2026 dues.  </w:t>
      </w:r>
    </w:p>
    <w:p w14:paraId="213E9EB6" w14:textId="77777777" w:rsidR="00FA531F" w:rsidRPr="006B1475" w:rsidRDefault="00FA531F" w:rsidP="00FA531F">
      <w:pPr>
        <w:pStyle w:val="BodyText"/>
        <w:spacing w:line="259" w:lineRule="auto"/>
        <w:rPr>
          <w:bCs/>
        </w:rPr>
      </w:pPr>
      <w:r>
        <w:rPr>
          <w:b/>
        </w:rPr>
        <w:t>Property committee –</w:t>
      </w:r>
      <w:r>
        <w:rPr>
          <w:bCs/>
        </w:rPr>
        <w:t xml:space="preserve"> We will focus on completion of Inventory’s for both Storage units and Swartz Creek Temple in June.  Treasurer chairs that committee and is tasked with setting up a time and date to meet.  </w:t>
      </w:r>
    </w:p>
    <w:p w14:paraId="068E13B1" w14:textId="4C18AA9B" w:rsidR="000D4521" w:rsidRPr="00E46CE2" w:rsidRDefault="00FA531F" w:rsidP="00FA531F">
      <w:pPr>
        <w:pStyle w:val="BodyText"/>
        <w:spacing w:line="259" w:lineRule="auto"/>
        <w:rPr>
          <w:bCs/>
        </w:rPr>
      </w:pPr>
      <w:r>
        <w:rPr>
          <w:b/>
        </w:rPr>
        <w:t>Charity</w:t>
      </w:r>
      <w:r>
        <w:rPr>
          <w:b/>
          <w:spacing w:val="-3"/>
        </w:rPr>
        <w:t xml:space="preserve"> </w:t>
      </w:r>
      <w:r>
        <w:rPr>
          <w:b/>
        </w:rPr>
        <w:t xml:space="preserve">Committee: </w:t>
      </w:r>
      <w:r w:rsidR="000D4521" w:rsidRPr="00E46CE2">
        <w:rPr>
          <w:bCs/>
        </w:rPr>
        <w:t xml:space="preserve">WM Todd </w:t>
      </w:r>
      <w:r w:rsidR="00E46CE2">
        <w:rPr>
          <w:bCs/>
        </w:rPr>
        <w:t>L</w:t>
      </w:r>
      <w:r w:rsidR="000D4521" w:rsidRPr="00E46CE2">
        <w:rPr>
          <w:bCs/>
        </w:rPr>
        <w:t xml:space="preserve">amb announced that he received 2 Checks from the Lodge Charity Account.  1 for $400.00 for the </w:t>
      </w:r>
      <w:r w:rsidR="00E46CE2" w:rsidRPr="00E46CE2">
        <w:rPr>
          <w:bCs/>
        </w:rPr>
        <w:t>Davison</w:t>
      </w:r>
      <w:r w:rsidR="000D4521" w:rsidRPr="00E46CE2">
        <w:rPr>
          <w:bCs/>
        </w:rPr>
        <w:t xml:space="preserve"> Actos Playhouse and another for the George Washington Masonic national Memorial </w:t>
      </w:r>
      <w:r w:rsidR="00E46CE2" w:rsidRPr="00E46CE2">
        <w:rPr>
          <w:bCs/>
        </w:rPr>
        <w:t>for $1,000.00</w:t>
      </w:r>
    </w:p>
    <w:p w14:paraId="7A5B75C5" w14:textId="1396232E" w:rsidR="00FA531F" w:rsidRDefault="00FA531F" w:rsidP="00FA531F">
      <w:pPr>
        <w:pStyle w:val="BodyText"/>
        <w:spacing w:line="259" w:lineRule="auto"/>
        <w:rPr>
          <w:bCs/>
        </w:rPr>
      </w:pPr>
      <w:r w:rsidRPr="00265E4E">
        <w:rPr>
          <w:bCs/>
        </w:rPr>
        <w:t xml:space="preserve">Davison Actors Playhouse </w:t>
      </w:r>
      <w:r>
        <w:rPr>
          <w:bCs/>
        </w:rPr>
        <w:t xml:space="preserve">attended </w:t>
      </w:r>
      <w:r w:rsidRPr="00265E4E">
        <w:rPr>
          <w:bCs/>
        </w:rPr>
        <w:t xml:space="preserve">May </w:t>
      </w:r>
      <w:r>
        <w:rPr>
          <w:bCs/>
        </w:rPr>
        <w:t>R</w:t>
      </w:r>
      <w:r w:rsidRPr="00265E4E">
        <w:rPr>
          <w:bCs/>
        </w:rPr>
        <w:t xml:space="preserve">egular </w:t>
      </w:r>
      <w:proofErr w:type="gramStart"/>
      <w:r w:rsidRPr="00265E4E">
        <w:rPr>
          <w:bCs/>
        </w:rPr>
        <w:t>meeting @</w:t>
      </w:r>
      <w:proofErr w:type="gramEnd"/>
      <w:r w:rsidRPr="00265E4E">
        <w:rPr>
          <w:bCs/>
        </w:rPr>
        <w:t xml:space="preserve"> 6:</w:t>
      </w:r>
      <w:r>
        <w:rPr>
          <w:bCs/>
        </w:rPr>
        <w:t>0</w:t>
      </w:r>
      <w:r w:rsidRPr="00265E4E">
        <w:rPr>
          <w:bCs/>
        </w:rPr>
        <w:t xml:space="preserve">0 </w:t>
      </w:r>
      <w:r>
        <w:rPr>
          <w:bCs/>
        </w:rPr>
        <w:t xml:space="preserve">conducted to excellent Performances as well as informed us on their organization.  We then presented them with two checks for a total sum of </w:t>
      </w:r>
      <w:r w:rsidRPr="00265E4E">
        <w:rPr>
          <w:bCs/>
        </w:rPr>
        <w:t>present them wit</w:t>
      </w:r>
      <w:r>
        <w:rPr>
          <w:bCs/>
        </w:rPr>
        <w:t>h</w:t>
      </w:r>
      <w:r w:rsidRPr="00265E4E">
        <w:rPr>
          <w:bCs/>
        </w:rPr>
        <w:t xml:space="preserve"> </w:t>
      </w:r>
      <w:r>
        <w:rPr>
          <w:bCs/>
        </w:rPr>
        <w:t>two Check’s, 1 for $404.50 from Lodge Charity Account and a second one for $200.00 from General Fund.</w:t>
      </w:r>
    </w:p>
    <w:p w14:paraId="21C1F59D" w14:textId="77777777" w:rsidR="00FA531F" w:rsidRDefault="00FA531F" w:rsidP="00FA531F">
      <w:pPr>
        <w:pStyle w:val="BodyText"/>
        <w:spacing w:line="259" w:lineRule="auto"/>
        <w:rPr>
          <w:bCs/>
        </w:rPr>
      </w:pPr>
      <w:r w:rsidRPr="00BA4D7B">
        <w:rPr>
          <w:bCs/>
        </w:rPr>
        <w:t xml:space="preserve">WB Jerry </w:t>
      </w:r>
      <w:proofErr w:type="gramStart"/>
      <w:r w:rsidRPr="00BA4D7B">
        <w:rPr>
          <w:bCs/>
        </w:rPr>
        <w:t>Preston ,</w:t>
      </w:r>
      <w:proofErr w:type="gramEnd"/>
      <w:r w:rsidRPr="00BA4D7B">
        <w:rPr>
          <w:bCs/>
        </w:rPr>
        <w:t xml:space="preserve"> who is the Treasurer for the McFarlan Veteran’s Memorial </w:t>
      </w:r>
      <w:proofErr w:type="gramStart"/>
      <w:r w:rsidRPr="00BA4D7B">
        <w:rPr>
          <w:bCs/>
        </w:rPr>
        <w:t>Park</w:t>
      </w:r>
      <w:proofErr w:type="gramEnd"/>
      <w:r w:rsidRPr="00BA4D7B">
        <w:rPr>
          <w:bCs/>
        </w:rPr>
        <w:t xml:space="preserve"> conducted a presentation on the park and the improvement focus.</w:t>
      </w:r>
      <w:r>
        <w:rPr>
          <w:bCs/>
        </w:rPr>
        <w:t xml:space="preserve">  Sidewalks are a big concern as are the annual requirement to replace the 6 Service Flags and the American Flag at a cost of ~$1000.00 annually.  The committee to the task of working with McFarlan Park Leadership to explore whether a Sponsorship opportunity existed for the Flags as this aligns with our “Brotherhood of Flags” moniker. A report will be rendered </w:t>
      </w:r>
      <w:proofErr w:type="gramStart"/>
      <w:r>
        <w:rPr>
          <w:bCs/>
        </w:rPr>
        <w:t>at</w:t>
      </w:r>
      <w:proofErr w:type="gramEnd"/>
      <w:r>
        <w:rPr>
          <w:bCs/>
        </w:rPr>
        <w:t xml:space="preserve"> </w:t>
      </w:r>
      <w:proofErr w:type="gramStart"/>
      <w:r>
        <w:rPr>
          <w:bCs/>
        </w:rPr>
        <w:t>the June</w:t>
      </w:r>
      <w:proofErr w:type="gramEnd"/>
      <w:r>
        <w:rPr>
          <w:bCs/>
        </w:rPr>
        <w:t xml:space="preserve"> regular.  </w:t>
      </w:r>
    </w:p>
    <w:p w14:paraId="28F84301" w14:textId="5A0740F7" w:rsidR="00FA531F" w:rsidRPr="00BA4D7B" w:rsidRDefault="00FA531F" w:rsidP="00FA531F">
      <w:pPr>
        <w:pStyle w:val="BodyText"/>
        <w:spacing w:line="259" w:lineRule="auto"/>
        <w:rPr>
          <w:bCs/>
        </w:rPr>
      </w:pPr>
      <w:r>
        <w:rPr>
          <w:bCs/>
        </w:rPr>
        <w:t xml:space="preserve">SW Mario Zepeda – Motioned for Support to fund a replacement </w:t>
      </w:r>
      <w:r w:rsidR="00E46CE2">
        <w:rPr>
          <w:bCs/>
        </w:rPr>
        <w:t>Flagpole</w:t>
      </w:r>
      <w:r>
        <w:rPr>
          <w:bCs/>
        </w:rPr>
        <w:t xml:space="preserve"> for the Otisville Youth Baseball and Softball complex (A Non-Profit organization).  Much discussion ensued… with the outcome being concern over liability if not installed properly.  The lodge Approved up to $6,000.00 to cover both the cost of the </w:t>
      </w:r>
      <w:r w:rsidR="00E46CE2">
        <w:rPr>
          <w:bCs/>
        </w:rPr>
        <w:t>flagpole</w:t>
      </w:r>
      <w:r>
        <w:rPr>
          <w:bCs/>
        </w:rPr>
        <w:t xml:space="preserve">, flag, Installation and a plaque with our Lodge Logo on it.    Several Quotations have been </w:t>
      </w:r>
      <w:r w:rsidR="00E46CE2">
        <w:rPr>
          <w:bCs/>
        </w:rPr>
        <w:t>received,</w:t>
      </w:r>
      <w:r>
        <w:rPr>
          <w:bCs/>
        </w:rPr>
        <w:t xml:space="preserve"> and the recommendation will be read </w:t>
      </w:r>
      <w:proofErr w:type="gramStart"/>
      <w:r>
        <w:rPr>
          <w:bCs/>
        </w:rPr>
        <w:t>at</w:t>
      </w:r>
      <w:proofErr w:type="gramEnd"/>
      <w:r>
        <w:rPr>
          <w:bCs/>
        </w:rPr>
        <w:t xml:space="preserve"> the June Regular.  </w:t>
      </w:r>
    </w:p>
    <w:p w14:paraId="572F5554" w14:textId="77777777" w:rsidR="00FA531F" w:rsidRDefault="00FA531F" w:rsidP="00FA531F">
      <w:pPr>
        <w:pStyle w:val="BodyText"/>
        <w:spacing w:line="259" w:lineRule="auto"/>
        <w:ind w:firstLine="360"/>
        <w:rPr>
          <w:bCs/>
        </w:rPr>
      </w:pPr>
      <w:r w:rsidRPr="00265E4E">
        <w:rPr>
          <w:bCs/>
        </w:rPr>
        <w:t>Brian Sabin</w:t>
      </w:r>
      <w:r>
        <w:rPr>
          <w:bCs/>
        </w:rPr>
        <w:t xml:space="preserve"> motioned to expand our support of the Davison Little league baseball team that we sponsored by offering to provide a pop and Hot dog after each of their games for the team members.  An estimated cost was required prior to submitting a motion.  </w:t>
      </w:r>
    </w:p>
    <w:p w14:paraId="4DE95ACC" w14:textId="77777777" w:rsidR="00FA531F" w:rsidRDefault="00FA531F" w:rsidP="00FA531F">
      <w:pPr>
        <w:spacing w:before="29"/>
        <w:ind w:left="360"/>
        <w:rPr>
          <w:b/>
          <w:sz w:val="24"/>
        </w:rPr>
      </w:pPr>
    </w:p>
    <w:p w14:paraId="0C4D1170" w14:textId="420EF02E" w:rsidR="00FA531F" w:rsidRDefault="00FA531F" w:rsidP="00FA531F">
      <w:pPr>
        <w:spacing w:before="29"/>
        <w:ind w:left="360" w:firstLine="360"/>
        <w:rPr>
          <w:bCs/>
          <w:spacing w:val="2"/>
          <w:sz w:val="24"/>
        </w:rPr>
      </w:pPr>
      <w:r>
        <w:rPr>
          <w:b/>
          <w:sz w:val="24"/>
        </w:rPr>
        <w:t>Sick</w:t>
      </w:r>
      <w:r>
        <w:rPr>
          <w:b/>
          <w:spacing w:val="-3"/>
          <w:sz w:val="24"/>
        </w:rPr>
        <w:t xml:space="preserve"> </w:t>
      </w:r>
      <w:r>
        <w:rPr>
          <w:b/>
          <w:sz w:val="24"/>
        </w:rPr>
        <w:t>&amp;</w:t>
      </w:r>
      <w:r>
        <w:rPr>
          <w:b/>
          <w:spacing w:val="-4"/>
          <w:sz w:val="24"/>
        </w:rPr>
        <w:t xml:space="preserve"> </w:t>
      </w:r>
      <w:r>
        <w:rPr>
          <w:b/>
          <w:sz w:val="24"/>
        </w:rPr>
        <w:t>Relief</w:t>
      </w:r>
      <w:r>
        <w:rPr>
          <w:b/>
          <w:spacing w:val="-2"/>
          <w:sz w:val="24"/>
        </w:rPr>
        <w:t xml:space="preserve"> </w:t>
      </w:r>
      <w:r>
        <w:rPr>
          <w:b/>
          <w:sz w:val="24"/>
        </w:rPr>
        <w:t>Committee:</w:t>
      </w:r>
      <w:r>
        <w:rPr>
          <w:bCs/>
          <w:spacing w:val="2"/>
          <w:sz w:val="24"/>
        </w:rPr>
        <w:t xml:space="preserve"> Chaplain Austin </w:t>
      </w:r>
      <w:r w:rsidR="00E46CE2">
        <w:rPr>
          <w:bCs/>
          <w:spacing w:val="2"/>
          <w:sz w:val="24"/>
        </w:rPr>
        <w:t>Conquest rendered</w:t>
      </w:r>
      <w:r>
        <w:rPr>
          <w:bCs/>
          <w:spacing w:val="2"/>
          <w:sz w:val="24"/>
        </w:rPr>
        <w:t xml:space="preserve"> a full report on results of survey cards sent to all lodge brethren.  He received about 30 cards back, which is quite good.    This effort allowed the lodge to connect with several lodge members and some widows who reported the passing of our Lodge brother.  </w:t>
      </w:r>
    </w:p>
    <w:p w14:paraId="03A2BA8D" w14:textId="77777777" w:rsidR="00FA531F" w:rsidRDefault="00FA531F" w:rsidP="00FA531F">
      <w:pPr>
        <w:spacing w:before="29"/>
        <w:ind w:left="360" w:firstLine="360"/>
        <w:rPr>
          <w:bCs/>
          <w:spacing w:val="2"/>
          <w:sz w:val="24"/>
        </w:rPr>
      </w:pPr>
    </w:p>
    <w:p w14:paraId="55975B72" w14:textId="77777777" w:rsidR="00E46CE2" w:rsidRDefault="00E46CE2" w:rsidP="00FA531F">
      <w:pPr>
        <w:spacing w:before="29"/>
        <w:ind w:left="360" w:firstLine="360"/>
        <w:rPr>
          <w:b/>
          <w:spacing w:val="2"/>
          <w:sz w:val="24"/>
        </w:rPr>
      </w:pPr>
    </w:p>
    <w:p w14:paraId="14DB63EE" w14:textId="5220F657" w:rsidR="00FA531F" w:rsidRPr="009D671A" w:rsidRDefault="00FA531F" w:rsidP="00FA531F">
      <w:pPr>
        <w:spacing w:before="29"/>
        <w:ind w:left="360" w:firstLine="360"/>
        <w:rPr>
          <w:bCs/>
          <w:spacing w:val="2"/>
          <w:sz w:val="24"/>
        </w:rPr>
      </w:pPr>
      <w:r w:rsidRPr="009D671A">
        <w:rPr>
          <w:b/>
          <w:spacing w:val="2"/>
          <w:sz w:val="24"/>
        </w:rPr>
        <w:lastRenderedPageBreak/>
        <w:t>Widows &amp; Orphans</w:t>
      </w:r>
      <w:r w:rsidRPr="009D671A">
        <w:rPr>
          <w:b/>
          <w:spacing w:val="2"/>
        </w:rPr>
        <w:t xml:space="preserve"> Committee</w:t>
      </w:r>
      <w:r w:rsidRPr="009D671A">
        <w:rPr>
          <w:b/>
          <w:spacing w:val="2"/>
          <w:sz w:val="24"/>
        </w:rPr>
        <w:t>:</w:t>
      </w:r>
      <w:r>
        <w:rPr>
          <w:bCs/>
          <w:spacing w:val="2"/>
          <w:sz w:val="24"/>
        </w:rPr>
        <w:t xml:space="preserve"> </w:t>
      </w:r>
      <w:r>
        <w:rPr>
          <w:sz w:val="24"/>
          <w:szCs w:val="24"/>
        </w:rPr>
        <w:t xml:space="preserve">WB Conquest intends to send out a Letter and Survey cards like what was done for Sick &amp; Visitation.  WM Todd lamb provided him with Address Labels to support this effort.  </w:t>
      </w:r>
    </w:p>
    <w:p w14:paraId="41D0CDAE" w14:textId="77777777" w:rsidR="000D4521" w:rsidRDefault="000D4521" w:rsidP="00FA531F">
      <w:pPr>
        <w:spacing w:before="29"/>
        <w:ind w:left="360" w:firstLine="360"/>
        <w:rPr>
          <w:b/>
          <w:sz w:val="24"/>
        </w:rPr>
      </w:pPr>
    </w:p>
    <w:p w14:paraId="5F4A0876" w14:textId="6138242D" w:rsidR="00FA531F" w:rsidRDefault="00FA531F" w:rsidP="00FA531F">
      <w:pPr>
        <w:spacing w:before="29"/>
        <w:ind w:left="360" w:firstLine="360"/>
        <w:rPr>
          <w:bCs/>
          <w:sz w:val="24"/>
        </w:rPr>
      </w:pPr>
      <w:r>
        <w:rPr>
          <w:b/>
          <w:sz w:val="24"/>
        </w:rPr>
        <w:t xml:space="preserve">Budget Committee: </w:t>
      </w:r>
      <w:r>
        <w:rPr>
          <w:bCs/>
          <w:sz w:val="24"/>
        </w:rPr>
        <w:t xml:space="preserve">Work continues to enter in all the </w:t>
      </w:r>
      <w:proofErr w:type="gramStart"/>
      <w:r>
        <w:rPr>
          <w:bCs/>
          <w:sz w:val="24"/>
        </w:rPr>
        <w:t>bills, and</w:t>
      </w:r>
      <w:proofErr w:type="gramEnd"/>
      <w:r>
        <w:rPr>
          <w:bCs/>
          <w:sz w:val="24"/>
        </w:rPr>
        <w:t xml:space="preserve"> bring our checking accounts up to date etc. into Grandview.  The goal is to be able to conduct a monthly audit that is automated and reconciles everything with minimal effort.  </w:t>
      </w:r>
    </w:p>
    <w:p w14:paraId="70660B2E" w14:textId="77777777" w:rsidR="00FA531F" w:rsidRDefault="00FA531F" w:rsidP="000D4521">
      <w:pPr>
        <w:spacing w:before="29"/>
        <w:ind w:firstLine="720"/>
        <w:rPr>
          <w:bCs/>
          <w:spacing w:val="2"/>
          <w:sz w:val="24"/>
        </w:rPr>
      </w:pPr>
      <w:r>
        <w:rPr>
          <w:b/>
          <w:sz w:val="24"/>
        </w:rPr>
        <w:t>Trustees Committee</w:t>
      </w:r>
      <w:proofErr w:type="gramStart"/>
      <w:r>
        <w:rPr>
          <w:b/>
          <w:sz w:val="24"/>
        </w:rPr>
        <w:t>:</w:t>
      </w:r>
      <w:r>
        <w:rPr>
          <w:bCs/>
          <w:spacing w:val="2"/>
          <w:sz w:val="24"/>
        </w:rPr>
        <w:t xml:space="preserve">  Nothing</w:t>
      </w:r>
      <w:proofErr w:type="gramEnd"/>
      <w:r>
        <w:rPr>
          <w:bCs/>
          <w:spacing w:val="2"/>
          <w:sz w:val="24"/>
        </w:rPr>
        <w:t xml:space="preserve"> new to report.    </w:t>
      </w:r>
    </w:p>
    <w:p w14:paraId="15C7D12F" w14:textId="77777777" w:rsidR="00FA531F" w:rsidRDefault="00FA531F" w:rsidP="00FA531F">
      <w:pPr>
        <w:spacing w:before="29"/>
        <w:ind w:left="360"/>
        <w:rPr>
          <w:bCs/>
          <w:spacing w:val="2"/>
          <w:sz w:val="24"/>
        </w:rPr>
      </w:pPr>
    </w:p>
    <w:p w14:paraId="2DB0BA16" w14:textId="77777777" w:rsidR="00FA531F" w:rsidRPr="00ED4315" w:rsidRDefault="00FA531F" w:rsidP="000D4521">
      <w:pPr>
        <w:spacing w:before="29"/>
        <w:ind w:left="360" w:firstLine="360"/>
        <w:rPr>
          <w:bCs/>
          <w:spacing w:val="2"/>
          <w:sz w:val="24"/>
        </w:rPr>
      </w:pPr>
      <w:r w:rsidRPr="00E926C2">
        <w:rPr>
          <w:b/>
          <w:spacing w:val="2"/>
          <w:sz w:val="24"/>
        </w:rPr>
        <w:t>Save the Flags</w:t>
      </w:r>
      <w:r>
        <w:rPr>
          <w:b/>
          <w:spacing w:val="2"/>
          <w:sz w:val="24"/>
        </w:rPr>
        <w:t xml:space="preserve"> Committee:   </w:t>
      </w:r>
      <w:r w:rsidRPr="00ED4315">
        <w:rPr>
          <w:bCs/>
          <w:spacing w:val="2"/>
          <w:sz w:val="24"/>
        </w:rPr>
        <w:t>Worshipful Master Lamb announced that the Save the Flags effort will be expanded upon this year to server as a promotional activity</w:t>
      </w:r>
      <w:r>
        <w:rPr>
          <w:bCs/>
          <w:spacing w:val="2"/>
          <w:sz w:val="24"/>
        </w:rPr>
        <w:t xml:space="preserve"> intended to promote Freemasonry across Genesee County.  The Save the Flags effort will morph into a Fellowship Lodge #236 America 250 Flag Day Celebration/Masonic Open House comprised of: </w:t>
      </w:r>
    </w:p>
    <w:p w14:paraId="6FDFB8CD" w14:textId="77777777" w:rsidR="00FA531F" w:rsidRPr="00A47DB5" w:rsidRDefault="00FA531F" w:rsidP="00FA531F">
      <w:pPr>
        <w:pStyle w:val="ListParagraph"/>
        <w:numPr>
          <w:ilvl w:val="0"/>
          <w:numId w:val="2"/>
        </w:numPr>
        <w:spacing w:before="29"/>
        <w:rPr>
          <w:bCs/>
          <w:spacing w:val="2"/>
          <w:sz w:val="24"/>
        </w:rPr>
      </w:pPr>
      <w:r w:rsidRPr="00A47DB5">
        <w:rPr>
          <w:bCs/>
          <w:spacing w:val="2"/>
          <w:sz w:val="24"/>
        </w:rPr>
        <w:t>2-3 Musical/Variety acts – Dan All Singer/Songwriter, Flint Town Funk and A Magic Act.</w:t>
      </w:r>
    </w:p>
    <w:p w14:paraId="74C1965E" w14:textId="77777777" w:rsidR="00FA531F" w:rsidRPr="00A47DB5" w:rsidRDefault="00FA531F" w:rsidP="00FA531F">
      <w:pPr>
        <w:pStyle w:val="ListParagraph"/>
        <w:numPr>
          <w:ilvl w:val="0"/>
          <w:numId w:val="2"/>
        </w:numPr>
        <w:spacing w:before="29"/>
        <w:rPr>
          <w:bCs/>
          <w:spacing w:val="2"/>
          <w:sz w:val="24"/>
        </w:rPr>
      </w:pPr>
      <w:r w:rsidRPr="00A47DB5">
        <w:rPr>
          <w:bCs/>
          <w:spacing w:val="2"/>
          <w:sz w:val="24"/>
        </w:rPr>
        <w:t>Food Trucks – 2 to 3 (BBQ, Mexican, Burgers, Ice cream</w:t>
      </w:r>
    </w:p>
    <w:p w14:paraId="41B284C4" w14:textId="77777777" w:rsidR="00FA531F" w:rsidRPr="00A47DB5" w:rsidRDefault="00FA531F" w:rsidP="00FA531F">
      <w:pPr>
        <w:pStyle w:val="ListParagraph"/>
        <w:numPr>
          <w:ilvl w:val="0"/>
          <w:numId w:val="2"/>
        </w:numPr>
        <w:spacing w:before="29"/>
        <w:rPr>
          <w:bCs/>
          <w:spacing w:val="2"/>
          <w:sz w:val="24"/>
        </w:rPr>
      </w:pPr>
      <w:r w:rsidRPr="00A47DB5">
        <w:rPr>
          <w:bCs/>
          <w:spacing w:val="2"/>
          <w:sz w:val="24"/>
        </w:rPr>
        <w:t>Save The flags/Charitable Donation event with Honor guard (Save the Flags - $2K, George Washington Masonic Memorial - $1000.00, McFarlan Veterans memorial park - $1000.00</w:t>
      </w:r>
    </w:p>
    <w:p w14:paraId="789C2D57" w14:textId="77777777" w:rsidR="00FA531F" w:rsidRDefault="00FA531F" w:rsidP="00FA531F">
      <w:pPr>
        <w:pStyle w:val="ListParagraph"/>
        <w:numPr>
          <w:ilvl w:val="0"/>
          <w:numId w:val="2"/>
        </w:numPr>
        <w:spacing w:before="29"/>
        <w:rPr>
          <w:bCs/>
          <w:spacing w:val="2"/>
          <w:sz w:val="24"/>
        </w:rPr>
      </w:pPr>
      <w:r w:rsidRPr="00A47DB5">
        <w:rPr>
          <w:bCs/>
          <w:spacing w:val="2"/>
          <w:sz w:val="24"/>
        </w:rPr>
        <w:t xml:space="preserve">Masonic Open House – Highlighting “Light on the lakes” Michigan Masonic journey with Q&amp;A </w:t>
      </w:r>
    </w:p>
    <w:p w14:paraId="1A845027" w14:textId="77777777" w:rsidR="00FA531F" w:rsidRPr="00215BE7" w:rsidRDefault="00FA531F" w:rsidP="00FA531F">
      <w:pPr>
        <w:spacing w:before="29"/>
        <w:ind w:left="360"/>
        <w:rPr>
          <w:bCs/>
          <w:spacing w:val="2"/>
          <w:sz w:val="24"/>
        </w:rPr>
      </w:pPr>
      <w:r>
        <w:rPr>
          <w:bCs/>
          <w:spacing w:val="2"/>
          <w:sz w:val="24"/>
        </w:rPr>
        <w:t xml:space="preserve">A motion was made by PM Austin Conquest for a budget of $20,000.00 </w:t>
      </w:r>
      <w:proofErr w:type="gramStart"/>
      <w:r>
        <w:rPr>
          <w:bCs/>
          <w:spacing w:val="2"/>
          <w:sz w:val="24"/>
        </w:rPr>
        <w:t>be</w:t>
      </w:r>
      <w:proofErr w:type="gramEnd"/>
      <w:r>
        <w:rPr>
          <w:bCs/>
          <w:spacing w:val="2"/>
          <w:sz w:val="24"/>
        </w:rPr>
        <w:t xml:space="preserve"> approved, it received support and passed unanimously.  </w:t>
      </w:r>
    </w:p>
    <w:p w14:paraId="6103B139" w14:textId="77777777" w:rsidR="00FA531F" w:rsidRDefault="00FA531F" w:rsidP="00FA531F">
      <w:pPr>
        <w:spacing w:before="29"/>
        <w:ind w:left="360" w:firstLine="360"/>
        <w:rPr>
          <w:bCs/>
          <w:spacing w:val="2"/>
          <w:sz w:val="24"/>
        </w:rPr>
      </w:pPr>
    </w:p>
    <w:p w14:paraId="65B2B55E" w14:textId="4826B435" w:rsidR="00FA531F" w:rsidRDefault="00FA531F" w:rsidP="00FA531F">
      <w:pPr>
        <w:pStyle w:val="BodyText"/>
        <w:spacing w:before="160" w:line="259" w:lineRule="auto"/>
        <w:ind w:right="117"/>
        <w:rPr>
          <w:bCs/>
        </w:rPr>
      </w:pPr>
      <w:r w:rsidRPr="002C4F0F">
        <w:rPr>
          <w:b/>
        </w:rPr>
        <w:t>Back to the Bricks/Bikes on the Bricks:</w:t>
      </w:r>
      <w:r>
        <w:rPr>
          <w:bCs/>
        </w:rPr>
        <w:t xml:space="preserve"> Worshipful Master Todd Lamb Motioned that the Lodge fund Bronze Level Sponsorships for both BTTB and Bikes on the Bricks to increase our visibility and leverage these events for recruitment purposes.  Each Bronze Level Sponsorship costs $1,000.00.  Support was received and the motion passed by Unanimous Vote.  Check</w:t>
      </w:r>
      <w:r w:rsidR="00445709">
        <w:rPr>
          <w:bCs/>
        </w:rPr>
        <w:t>s</w:t>
      </w:r>
      <w:r>
        <w:rPr>
          <w:bCs/>
        </w:rPr>
        <w:t xml:space="preserve"> were written and will be sent to the respective organizations to secure our </w:t>
      </w:r>
      <w:proofErr w:type="gramStart"/>
      <w:r>
        <w:rPr>
          <w:bCs/>
        </w:rPr>
        <w:t>sponsorships</w:t>
      </w:r>
      <w:proofErr w:type="gramEnd"/>
      <w:r>
        <w:rPr>
          <w:bCs/>
        </w:rPr>
        <w:t xml:space="preserve">.  </w:t>
      </w:r>
    </w:p>
    <w:p w14:paraId="4C381542" w14:textId="2D194434" w:rsidR="009D671A" w:rsidRDefault="00797E0E" w:rsidP="006412FE">
      <w:pPr>
        <w:pStyle w:val="BodyText"/>
        <w:spacing w:before="160" w:line="259" w:lineRule="auto"/>
        <w:ind w:right="117"/>
        <w:rPr>
          <w:spacing w:val="-2"/>
        </w:rPr>
      </w:pPr>
      <w:r w:rsidRPr="006412FE">
        <w:rPr>
          <w:b/>
          <w:bCs/>
        </w:rPr>
        <w:t>Unfinished</w:t>
      </w:r>
      <w:r w:rsidRPr="006412FE">
        <w:rPr>
          <w:b/>
          <w:bCs/>
          <w:spacing w:val="-2"/>
        </w:rPr>
        <w:t xml:space="preserve"> Business</w:t>
      </w:r>
      <w:r w:rsidR="005F4C5C" w:rsidRPr="006412FE">
        <w:rPr>
          <w:b/>
          <w:bCs/>
          <w:spacing w:val="-2"/>
        </w:rPr>
        <w:t>:</w:t>
      </w:r>
      <w:r w:rsidR="005F4C5C">
        <w:rPr>
          <w:spacing w:val="-2"/>
        </w:rPr>
        <w:t xml:space="preserve"> </w:t>
      </w:r>
    </w:p>
    <w:p w14:paraId="4B30B074" w14:textId="08D24D3D" w:rsidR="008435AF" w:rsidRDefault="00584F0B" w:rsidP="006412FE">
      <w:pPr>
        <w:pStyle w:val="BodyText"/>
        <w:spacing w:before="160" w:line="259" w:lineRule="auto"/>
        <w:ind w:right="117"/>
        <w:rPr>
          <w:spacing w:val="-2"/>
        </w:rPr>
      </w:pPr>
      <w:r>
        <w:rPr>
          <w:spacing w:val="-2"/>
        </w:rPr>
        <w:t xml:space="preserve">Worshipful Master Lamb issued a </w:t>
      </w:r>
      <w:r w:rsidR="008435AF">
        <w:rPr>
          <w:spacing w:val="-2"/>
        </w:rPr>
        <w:t xml:space="preserve">Davison Festival of Flags Parade </w:t>
      </w:r>
      <w:r w:rsidR="00502478">
        <w:rPr>
          <w:spacing w:val="-2"/>
        </w:rPr>
        <w:t>Application</w:t>
      </w:r>
      <w:r w:rsidR="008435AF">
        <w:rPr>
          <w:spacing w:val="-2"/>
        </w:rPr>
        <w:t xml:space="preserve"> and </w:t>
      </w:r>
      <w:r w:rsidR="001679EA">
        <w:rPr>
          <w:spacing w:val="-2"/>
        </w:rPr>
        <w:t xml:space="preserve">Warrant </w:t>
      </w:r>
      <w:r w:rsidR="008D381E">
        <w:rPr>
          <w:spacing w:val="-2"/>
        </w:rPr>
        <w:t xml:space="preserve">for $25.00 </w:t>
      </w:r>
      <w:r w:rsidR="001679EA">
        <w:rPr>
          <w:spacing w:val="-2"/>
        </w:rPr>
        <w:t>to the Secretary/</w:t>
      </w:r>
      <w:r>
        <w:rPr>
          <w:spacing w:val="-2"/>
        </w:rPr>
        <w:t>T</w:t>
      </w:r>
      <w:r w:rsidR="001679EA">
        <w:rPr>
          <w:spacing w:val="-2"/>
        </w:rPr>
        <w:t xml:space="preserve">reasurer for </w:t>
      </w:r>
      <w:r w:rsidR="00502478">
        <w:rPr>
          <w:spacing w:val="-2"/>
        </w:rPr>
        <w:t xml:space="preserve">Lodge </w:t>
      </w:r>
      <w:r w:rsidR="001679EA">
        <w:rPr>
          <w:spacing w:val="-2"/>
        </w:rPr>
        <w:t xml:space="preserve">participation in the </w:t>
      </w:r>
      <w:r w:rsidR="00502478">
        <w:rPr>
          <w:spacing w:val="-2"/>
        </w:rPr>
        <w:t xml:space="preserve">Wednesday, </w:t>
      </w:r>
      <w:r w:rsidR="001679EA">
        <w:rPr>
          <w:spacing w:val="-2"/>
        </w:rPr>
        <w:t xml:space="preserve">June </w:t>
      </w:r>
      <w:r w:rsidR="00502478">
        <w:rPr>
          <w:spacing w:val="-2"/>
        </w:rPr>
        <w:t>3</w:t>
      </w:r>
      <w:r w:rsidR="00502478" w:rsidRPr="00502478">
        <w:rPr>
          <w:spacing w:val="-2"/>
          <w:vertAlign w:val="superscript"/>
        </w:rPr>
        <w:t>rd</w:t>
      </w:r>
      <w:r w:rsidR="00502478">
        <w:rPr>
          <w:spacing w:val="-2"/>
        </w:rPr>
        <w:t xml:space="preserve">, </w:t>
      </w:r>
      <w:proofErr w:type="gramStart"/>
      <w:r w:rsidR="00445709">
        <w:rPr>
          <w:spacing w:val="-2"/>
        </w:rPr>
        <w:t>2026</w:t>
      </w:r>
      <w:proofErr w:type="gramEnd"/>
      <w:r w:rsidR="00502478">
        <w:rPr>
          <w:spacing w:val="-2"/>
        </w:rPr>
        <w:t xml:space="preserve"> America 250 Parade.  </w:t>
      </w:r>
      <w:r>
        <w:rPr>
          <w:spacing w:val="-2"/>
        </w:rPr>
        <w:t xml:space="preserve">Line up is at 5 PM with the parade to follow.  </w:t>
      </w:r>
      <w:r w:rsidR="00445709">
        <w:rPr>
          <w:spacing w:val="-2"/>
        </w:rPr>
        <w:t xml:space="preserve">Dress is Khakis and </w:t>
      </w:r>
      <w:r w:rsidR="008D381E">
        <w:rPr>
          <w:spacing w:val="-2"/>
        </w:rPr>
        <w:t>P</w:t>
      </w:r>
      <w:r w:rsidR="00445709">
        <w:rPr>
          <w:spacing w:val="-2"/>
        </w:rPr>
        <w:t xml:space="preserve">olo Shirts for those who have them and Slacks and </w:t>
      </w:r>
      <w:r w:rsidR="008D381E">
        <w:rPr>
          <w:spacing w:val="-2"/>
        </w:rPr>
        <w:t xml:space="preserve">open Collared shirt and sportscoat for those who don’t.  We need all the brothers to show up and support this community visibility event.  </w:t>
      </w:r>
    </w:p>
    <w:p w14:paraId="564079D7" w14:textId="352C5872" w:rsidR="008D381E" w:rsidRDefault="008D381E" w:rsidP="008D381E">
      <w:pPr>
        <w:pStyle w:val="BodyText"/>
        <w:spacing w:before="160" w:line="259" w:lineRule="auto"/>
        <w:ind w:right="117"/>
        <w:rPr>
          <w:spacing w:val="-2"/>
        </w:rPr>
      </w:pPr>
      <w:r>
        <w:rPr>
          <w:spacing w:val="-2"/>
        </w:rPr>
        <w:t xml:space="preserve">Worshipful Master Lamb issued a </w:t>
      </w:r>
      <w:r>
        <w:rPr>
          <w:spacing w:val="-2"/>
        </w:rPr>
        <w:t>Sloan Auto Fai</w:t>
      </w:r>
      <w:r>
        <w:rPr>
          <w:spacing w:val="-2"/>
        </w:rPr>
        <w:t xml:space="preserve"> Application and Warrant </w:t>
      </w:r>
      <w:r>
        <w:rPr>
          <w:spacing w:val="-2"/>
        </w:rPr>
        <w:t xml:space="preserve">for $200.00 </w:t>
      </w:r>
      <w:r>
        <w:rPr>
          <w:spacing w:val="-2"/>
        </w:rPr>
        <w:t xml:space="preserve">to the Secretary/Treasurer for Lodge participation in the </w:t>
      </w:r>
      <w:r w:rsidR="00797BA4">
        <w:rPr>
          <w:spacing w:val="-2"/>
        </w:rPr>
        <w:t>Saturday</w:t>
      </w:r>
      <w:r>
        <w:rPr>
          <w:spacing w:val="-2"/>
        </w:rPr>
        <w:t>, June 2</w:t>
      </w:r>
      <w:r w:rsidR="00797BA4">
        <w:rPr>
          <w:spacing w:val="-2"/>
        </w:rPr>
        <w:t>7</w:t>
      </w:r>
      <w:r w:rsidR="00797BA4" w:rsidRPr="00797BA4">
        <w:rPr>
          <w:spacing w:val="-2"/>
          <w:vertAlign w:val="superscript"/>
        </w:rPr>
        <w:t>th</w:t>
      </w:r>
      <w:r w:rsidR="00797BA4">
        <w:rPr>
          <w:spacing w:val="-2"/>
        </w:rPr>
        <w:t xml:space="preserve"> and Sunday June 28</w:t>
      </w:r>
      <w:r w:rsidR="00797BA4" w:rsidRPr="00797BA4">
        <w:rPr>
          <w:spacing w:val="-2"/>
          <w:vertAlign w:val="superscript"/>
        </w:rPr>
        <w:t>th</w:t>
      </w:r>
      <w:r w:rsidR="00797BA4">
        <w:rPr>
          <w:spacing w:val="-2"/>
        </w:rPr>
        <w:t xml:space="preserve"> Sloan Auto Fair.  </w:t>
      </w:r>
      <w:r>
        <w:rPr>
          <w:spacing w:val="-2"/>
        </w:rPr>
        <w:t xml:space="preserve"> Line up is at 5 PM with the parade to follow.  Dress is Khakis and Polo Shirts</w:t>
      </w:r>
      <w:r w:rsidR="00797BA4">
        <w:rPr>
          <w:spacing w:val="-2"/>
        </w:rPr>
        <w:t xml:space="preserve">.  We need four brothers (2 for each day to set up the Canopy Tent and Table and staff the table to promote Freemasonry and our lodge </w:t>
      </w:r>
      <w:proofErr w:type="gramStart"/>
      <w:r w:rsidR="00797BA4">
        <w:rPr>
          <w:spacing w:val="-2"/>
        </w:rPr>
        <w:t>in order to</w:t>
      </w:r>
      <w:proofErr w:type="gramEnd"/>
      <w:r w:rsidR="00797BA4">
        <w:rPr>
          <w:spacing w:val="-2"/>
        </w:rPr>
        <w:t xml:space="preserve"> drive membership growth.  </w:t>
      </w:r>
    </w:p>
    <w:p w14:paraId="42D32679" w14:textId="77777777" w:rsidR="008432FA" w:rsidRDefault="00797E0E" w:rsidP="00797E0E">
      <w:pPr>
        <w:pStyle w:val="Heading1"/>
        <w:spacing w:before="159"/>
        <w:rPr>
          <w:spacing w:val="-2"/>
        </w:rPr>
      </w:pPr>
      <w:r>
        <w:t>New</w:t>
      </w:r>
      <w:r>
        <w:rPr>
          <w:spacing w:val="-1"/>
        </w:rPr>
        <w:t xml:space="preserve"> </w:t>
      </w:r>
      <w:r>
        <w:rPr>
          <w:spacing w:val="-2"/>
        </w:rPr>
        <w:t>Business:</w:t>
      </w:r>
      <w:r w:rsidR="005F4C5C">
        <w:rPr>
          <w:spacing w:val="-2"/>
        </w:rPr>
        <w:t xml:space="preserve"> </w:t>
      </w:r>
    </w:p>
    <w:p w14:paraId="34620B30" w14:textId="1FC58D95" w:rsidR="008432FA" w:rsidRDefault="00F05FC5" w:rsidP="008432FA">
      <w:pPr>
        <w:pStyle w:val="Heading1"/>
        <w:spacing w:before="159"/>
        <w:rPr>
          <w:b w:val="0"/>
          <w:bCs w:val="0"/>
          <w:spacing w:val="-2"/>
        </w:rPr>
      </w:pPr>
      <w:r w:rsidRPr="00F05FC5">
        <w:rPr>
          <w:spacing w:val="-2"/>
        </w:rPr>
        <w:t>KSC Donation</w:t>
      </w:r>
      <w:r>
        <w:rPr>
          <w:b w:val="0"/>
          <w:bCs w:val="0"/>
          <w:spacing w:val="-2"/>
        </w:rPr>
        <w:t xml:space="preserve"> - </w:t>
      </w:r>
      <w:r w:rsidR="00B8444A">
        <w:rPr>
          <w:b w:val="0"/>
          <w:bCs w:val="0"/>
          <w:spacing w:val="-2"/>
        </w:rPr>
        <w:t xml:space="preserve">WB and Honorary member Will Fras spoke to the lodge for an annual request </w:t>
      </w:r>
      <w:proofErr w:type="gramStart"/>
      <w:r w:rsidR="00B8444A">
        <w:rPr>
          <w:b w:val="0"/>
          <w:bCs w:val="0"/>
          <w:spacing w:val="-2"/>
        </w:rPr>
        <w:t>of</w:t>
      </w:r>
      <w:proofErr w:type="gramEnd"/>
      <w:r w:rsidR="00B8444A">
        <w:rPr>
          <w:b w:val="0"/>
          <w:bCs w:val="0"/>
          <w:spacing w:val="-2"/>
        </w:rPr>
        <w:t xml:space="preserve"> a $100.00 donation from each lodge across King Soloman’s Club to help support KSC’s Operations.  PM Austin Conquest </w:t>
      </w:r>
      <w:r w:rsidR="005D4DD9">
        <w:rPr>
          <w:b w:val="0"/>
          <w:bCs w:val="0"/>
          <w:spacing w:val="-2"/>
        </w:rPr>
        <w:t>m</w:t>
      </w:r>
      <w:r w:rsidR="00B8444A">
        <w:rPr>
          <w:b w:val="0"/>
          <w:bCs w:val="0"/>
          <w:spacing w:val="-2"/>
        </w:rPr>
        <w:t xml:space="preserve">otioned </w:t>
      </w:r>
      <w:r w:rsidR="005D4DD9">
        <w:rPr>
          <w:b w:val="0"/>
          <w:bCs w:val="0"/>
          <w:spacing w:val="-2"/>
        </w:rPr>
        <w:t xml:space="preserve">that the Lodge </w:t>
      </w:r>
      <w:r w:rsidR="00EB0379">
        <w:rPr>
          <w:b w:val="0"/>
          <w:bCs w:val="0"/>
          <w:spacing w:val="-2"/>
        </w:rPr>
        <w:t>donated</w:t>
      </w:r>
      <w:r w:rsidR="005D4DD9">
        <w:rPr>
          <w:b w:val="0"/>
          <w:bCs w:val="0"/>
          <w:spacing w:val="-2"/>
        </w:rPr>
        <w:t xml:space="preserve"> $200.00 </w:t>
      </w:r>
      <w:r w:rsidR="00EB0379">
        <w:rPr>
          <w:b w:val="0"/>
          <w:bCs w:val="0"/>
          <w:spacing w:val="-2"/>
        </w:rPr>
        <w:t>with</w:t>
      </w:r>
      <w:r w:rsidR="005D4DD9">
        <w:rPr>
          <w:b w:val="0"/>
          <w:bCs w:val="0"/>
          <w:spacing w:val="-2"/>
        </w:rPr>
        <w:t xml:space="preserve"> support received.  Motion </w:t>
      </w:r>
      <w:r>
        <w:rPr>
          <w:b w:val="0"/>
          <w:bCs w:val="0"/>
          <w:spacing w:val="-2"/>
        </w:rPr>
        <w:t>p</w:t>
      </w:r>
      <w:r w:rsidR="005D4DD9">
        <w:rPr>
          <w:b w:val="0"/>
          <w:bCs w:val="0"/>
          <w:spacing w:val="-2"/>
        </w:rPr>
        <w:t xml:space="preserve">assed unanimously.  </w:t>
      </w:r>
    </w:p>
    <w:p w14:paraId="16DC6FE3" w14:textId="36A6CE8D" w:rsidR="00F05FC5" w:rsidRDefault="00F05FC5" w:rsidP="006D68BE">
      <w:pPr>
        <w:pStyle w:val="Heading1"/>
        <w:spacing w:before="159"/>
        <w:ind w:left="0" w:firstLine="360"/>
        <w:rPr>
          <w:b w:val="0"/>
          <w:spacing w:val="-1"/>
        </w:rPr>
      </w:pPr>
      <w:r w:rsidRPr="006D68BE">
        <w:rPr>
          <w:bCs w:val="0"/>
          <w:spacing w:val="-1"/>
        </w:rPr>
        <w:t>Lapel Pins</w:t>
      </w:r>
      <w:r>
        <w:rPr>
          <w:b w:val="0"/>
          <w:spacing w:val="-1"/>
        </w:rPr>
        <w:t xml:space="preserve"> - Worshipful Master motioned that we purchase </w:t>
      </w:r>
      <w:r w:rsidR="006D68BE">
        <w:rPr>
          <w:b w:val="0"/>
          <w:spacing w:val="-1"/>
        </w:rPr>
        <w:t>300 Brotherhood of Flags lapel Pins</w:t>
      </w:r>
      <w:r w:rsidR="00CB332F">
        <w:rPr>
          <w:b w:val="0"/>
          <w:spacing w:val="-1"/>
        </w:rPr>
        <w:t xml:space="preserve"> at a cost of $453.00.  </w:t>
      </w:r>
      <w:r w:rsidR="00F03E4D">
        <w:rPr>
          <w:b w:val="0"/>
          <w:spacing w:val="-1"/>
        </w:rPr>
        <w:t>Junior</w:t>
      </w:r>
      <w:r w:rsidR="00CB332F">
        <w:rPr>
          <w:b w:val="0"/>
          <w:spacing w:val="-1"/>
        </w:rPr>
        <w:t xml:space="preserve"> Warden matt Berry Amended the Motion to </w:t>
      </w:r>
      <w:r w:rsidR="00F03E4D">
        <w:rPr>
          <w:b w:val="0"/>
          <w:spacing w:val="-1"/>
        </w:rPr>
        <w:t xml:space="preserve">increase the count to 500 total. Both the Motion </w:t>
      </w:r>
      <w:r w:rsidR="00F03E4D">
        <w:rPr>
          <w:b w:val="0"/>
          <w:spacing w:val="-1"/>
        </w:rPr>
        <w:lastRenderedPageBreak/>
        <w:t xml:space="preserve">to purchase and the amendment to increase the qty to </w:t>
      </w:r>
      <w:r w:rsidR="00E765B7">
        <w:rPr>
          <w:b w:val="0"/>
          <w:spacing w:val="-1"/>
        </w:rPr>
        <w:t xml:space="preserve">500 passed unanimously.  Worshipful Master Todd lamb to purchase and submit warrants to Secretary/treasurer.  </w:t>
      </w:r>
    </w:p>
    <w:p w14:paraId="7CC5D766" w14:textId="0C84154E" w:rsidR="00E765B7" w:rsidRPr="00A42F38" w:rsidRDefault="00E765B7" w:rsidP="00E765B7">
      <w:pPr>
        <w:pStyle w:val="Heading1"/>
        <w:spacing w:before="159"/>
        <w:ind w:left="0"/>
        <w:rPr>
          <w:b w:val="0"/>
          <w:spacing w:val="-1"/>
        </w:rPr>
      </w:pPr>
      <w:r w:rsidRPr="00E765B7">
        <w:rPr>
          <w:bCs w:val="0"/>
          <w:spacing w:val="-1"/>
        </w:rPr>
        <w:t xml:space="preserve">Lodge challenge Coins </w:t>
      </w:r>
      <w:r>
        <w:rPr>
          <w:bCs w:val="0"/>
          <w:spacing w:val="-1"/>
        </w:rPr>
        <w:t xml:space="preserve">– </w:t>
      </w:r>
      <w:r w:rsidRPr="00A42F38">
        <w:rPr>
          <w:b w:val="0"/>
          <w:spacing w:val="-1"/>
        </w:rPr>
        <w:t xml:space="preserve">Worshipful Master Todd Lamb </w:t>
      </w:r>
      <w:r w:rsidR="00A677A0" w:rsidRPr="00A42F38">
        <w:rPr>
          <w:b w:val="0"/>
          <w:spacing w:val="-1"/>
        </w:rPr>
        <w:t xml:space="preserve">motioned the Lodge consider purchasing 200 Challenge coins.  100 with his name and year in the east to be given to </w:t>
      </w:r>
      <w:r w:rsidR="00A42F38" w:rsidRPr="00A42F38">
        <w:rPr>
          <w:b w:val="0"/>
          <w:spacing w:val="-1"/>
        </w:rPr>
        <w:t>visitors</w:t>
      </w:r>
      <w:r w:rsidR="00A677A0" w:rsidRPr="00A42F38">
        <w:rPr>
          <w:b w:val="0"/>
          <w:spacing w:val="-1"/>
        </w:rPr>
        <w:t xml:space="preserve"> and </w:t>
      </w:r>
      <w:r w:rsidR="00A42F38" w:rsidRPr="00A42F38">
        <w:rPr>
          <w:b w:val="0"/>
          <w:spacing w:val="-1"/>
        </w:rPr>
        <w:t>lodge</w:t>
      </w:r>
      <w:r w:rsidR="00A677A0" w:rsidRPr="00A42F38">
        <w:rPr>
          <w:b w:val="0"/>
          <w:spacing w:val="-1"/>
        </w:rPr>
        <w:t xml:space="preserve"> members who have </w:t>
      </w:r>
      <w:proofErr w:type="gramStart"/>
      <w:r w:rsidR="00A42F38" w:rsidRPr="00A42F38">
        <w:rPr>
          <w:b w:val="0"/>
          <w:spacing w:val="-1"/>
        </w:rPr>
        <w:t>went</w:t>
      </w:r>
      <w:proofErr w:type="gramEnd"/>
      <w:r w:rsidR="00A42F38" w:rsidRPr="00A42F38">
        <w:rPr>
          <w:b w:val="0"/>
          <w:spacing w:val="-1"/>
        </w:rPr>
        <w:t xml:space="preserve"> above and beyond and 100 without his name to be sold at the </w:t>
      </w:r>
      <w:r w:rsidR="00800993" w:rsidRPr="00A42F38">
        <w:rPr>
          <w:b w:val="0"/>
          <w:spacing w:val="-1"/>
        </w:rPr>
        <w:t>Flag Day</w:t>
      </w:r>
      <w:r w:rsidR="00A42F38" w:rsidRPr="00A42F38">
        <w:rPr>
          <w:b w:val="0"/>
          <w:spacing w:val="-1"/>
        </w:rPr>
        <w:t xml:space="preserve"> Celebration/Masonic Open House.  </w:t>
      </w:r>
      <w:r w:rsidR="00A42F38">
        <w:rPr>
          <w:b w:val="0"/>
          <w:spacing w:val="-1"/>
        </w:rPr>
        <w:t xml:space="preserve">Cost is </w:t>
      </w:r>
      <w:r w:rsidR="00895428">
        <w:rPr>
          <w:b w:val="0"/>
          <w:spacing w:val="-1"/>
        </w:rPr>
        <w:t xml:space="preserve">$4.60 each for a total of $920.00.  Motion passed unanimously. </w:t>
      </w:r>
    </w:p>
    <w:p w14:paraId="7B9DEE05" w14:textId="1616D1B2" w:rsidR="00BA4AEC" w:rsidRDefault="00042435" w:rsidP="00800993">
      <w:pPr>
        <w:pStyle w:val="BodyText"/>
        <w:spacing w:before="160" w:line="259" w:lineRule="auto"/>
        <w:ind w:left="0" w:right="117"/>
        <w:rPr>
          <w:bCs/>
          <w:spacing w:val="-1"/>
        </w:rPr>
      </w:pPr>
      <w:r>
        <w:rPr>
          <w:bCs/>
          <w:spacing w:val="-1"/>
        </w:rPr>
        <w:t xml:space="preserve">Worshipful Master Motioned that the Lodge Fund </w:t>
      </w:r>
      <w:r w:rsidR="00BA4AEC" w:rsidRPr="00BA4AEC">
        <w:rPr>
          <w:bCs/>
          <w:spacing w:val="-1"/>
        </w:rPr>
        <w:t xml:space="preserve">a Canopy tent with Logo at approx. </w:t>
      </w:r>
      <w:r>
        <w:rPr>
          <w:bCs/>
          <w:spacing w:val="-1"/>
        </w:rPr>
        <w:t>$</w:t>
      </w:r>
      <w:r w:rsidR="00BA4AEC" w:rsidRPr="00BA4AEC">
        <w:rPr>
          <w:bCs/>
          <w:spacing w:val="-1"/>
        </w:rPr>
        <w:t>1</w:t>
      </w:r>
      <w:r>
        <w:rPr>
          <w:bCs/>
          <w:spacing w:val="-1"/>
        </w:rPr>
        <w:t>,20</w:t>
      </w:r>
      <w:r w:rsidR="00BA4AEC" w:rsidRPr="00BA4AEC">
        <w:rPr>
          <w:bCs/>
          <w:spacing w:val="-1"/>
        </w:rPr>
        <w:t>0.00</w:t>
      </w:r>
      <w:r>
        <w:rPr>
          <w:bCs/>
          <w:spacing w:val="-1"/>
        </w:rPr>
        <w:t xml:space="preserve"> for outdoor event participation. Support received.  Discussion: Be sure to purchase weights for each corner post so it does sail away in the wind.  Suggested adding an Additional $150.00 to Initial motion.  WM La</w:t>
      </w:r>
      <w:r w:rsidR="00800993">
        <w:rPr>
          <w:bCs/>
          <w:spacing w:val="-1"/>
        </w:rPr>
        <w:t>mb</w:t>
      </w:r>
      <w:r>
        <w:rPr>
          <w:bCs/>
          <w:spacing w:val="-1"/>
        </w:rPr>
        <w:t xml:space="preserve"> </w:t>
      </w:r>
      <w:r w:rsidR="00800993">
        <w:rPr>
          <w:bCs/>
          <w:spacing w:val="-1"/>
        </w:rPr>
        <w:t>Am</w:t>
      </w:r>
      <w:r>
        <w:rPr>
          <w:bCs/>
          <w:spacing w:val="-1"/>
        </w:rPr>
        <w:t xml:space="preserve">ended his motion for the Lodge to Allocate $1,3500.00 for said purpose.  Motion carried by Unanimous vote.  </w:t>
      </w:r>
    </w:p>
    <w:p w14:paraId="4C0DF978" w14:textId="129CD307" w:rsidR="00EE5405" w:rsidRDefault="00EE5405" w:rsidP="00800993">
      <w:pPr>
        <w:pStyle w:val="BodyText"/>
        <w:spacing w:before="160" w:line="259" w:lineRule="auto"/>
        <w:ind w:left="0" w:right="117"/>
        <w:rPr>
          <w:bCs/>
          <w:spacing w:val="-1"/>
        </w:rPr>
      </w:pPr>
      <w:r>
        <w:rPr>
          <w:bCs/>
          <w:spacing w:val="-1"/>
        </w:rPr>
        <w:t xml:space="preserve">Worshipful master Lamb reviewed all seven amendments </w:t>
      </w:r>
      <w:r w:rsidR="005755B1">
        <w:rPr>
          <w:bCs/>
          <w:spacing w:val="-1"/>
        </w:rPr>
        <w:t xml:space="preserve">to the Blue Book that will be voted on at the grand Lodge annual Communication to get a sense of the lodge’s wishes so that he can carry the lodge vote forward.  </w:t>
      </w:r>
    </w:p>
    <w:p w14:paraId="2ABB3A36" w14:textId="00E0AEAA" w:rsidR="004977E6" w:rsidRDefault="004977E6" w:rsidP="00800993">
      <w:pPr>
        <w:pStyle w:val="BodyText"/>
        <w:spacing w:before="160" w:line="259" w:lineRule="auto"/>
        <w:ind w:left="0" w:right="117"/>
        <w:rPr>
          <w:bCs/>
          <w:spacing w:val="-1"/>
        </w:rPr>
      </w:pPr>
      <w:r>
        <w:rPr>
          <w:bCs/>
          <w:spacing w:val="-1"/>
        </w:rPr>
        <w:t xml:space="preserve">Worshipful Master Lamb </w:t>
      </w:r>
      <w:r w:rsidR="00CC11DC">
        <w:rPr>
          <w:bCs/>
          <w:spacing w:val="-1"/>
        </w:rPr>
        <w:t xml:space="preserve">brought a motion to the floor for the acquisition of 3 Flat Screen </w:t>
      </w:r>
      <w:proofErr w:type="gramStart"/>
      <w:r w:rsidR="00CC11DC">
        <w:rPr>
          <w:bCs/>
          <w:spacing w:val="-1"/>
        </w:rPr>
        <w:t>TV’s</w:t>
      </w:r>
      <w:proofErr w:type="gramEnd"/>
      <w:r w:rsidR="00CC11DC">
        <w:rPr>
          <w:bCs/>
          <w:spacing w:val="-1"/>
        </w:rPr>
        <w:t xml:space="preserve"> for the Temple 1 each in both the south and </w:t>
      </w:r>
      <w:r w:rsidR="00324424">
        <w:rPr>
          <w:bCs/>
          <w:spacing w:val="-1"/>
        </w:rPr>
        <w:t>north and</w:t>
      </w:r>
      <w:r w:rsidR="00CC11DC">
        <w:rPr>
          <w:bCs/>
          <w:spacing w:val="-1"/>
        </w:rPr>
        <w:t xml:space="preserve"> a third would be portable and kept in the dining room.  Discussion ensued that the other lodges would still like one on the west wall.  PM Austin Conquest Motioned </w:t>
      </w:r>
      <w:r w:rsidR="00A73828">
        <w:rPr>
          <w:bCs/>
          <w:spacing w:val="-1"/>
        </w:rPr>
        <w:t xml:space="preserve">the motion be </w:t>
      </w:r>
      <w:r w:rsidR="00324424">
        <w:rPr>
          <w:bCs/>
          <w:spacing w:val="-1"/>
        </w:rPr>
        <w:t>amended</w:t>
      </w:r>
      <w:r w:rsidR="00A73828">
        <w:rPr>
          <w:bCs/>
          <w:spacing w:val="-1"/>
        </w:rPr>
        <w:t xml:space="preserve"> to include a fourth TV and a budget of $4500.00 be approved to allow for the acquisition of said TV’s and requisite </w:t>
      </w:r>
      <w:r w:rsidR="00324424">
        <w:rPr>
          <w:bCs/>
          <w:spacing w:val="-1"/>
        </w:rPr>
        <w:t xml:space="preserve">Mounts.  Motion passed unanimously.  </w:t>
      </w:r>
    </w:p>
    <w:p w14:paraId="4D13443B" w14:textId="6D5FA67B" w:rsidR="000B6CCD" w:rsidRPr="000B6CCD" w:rsidRDefault="000B6CCD" w:rsidP="00800993">
      <w:pPr>
        <w:pStyle w:val="BodyText"/>
        <w:spacing w:before="160" w:line="259" w:lineRule="auto"/>
        <w:ind w:left="0" w:right="117"/>
        <w:rPr>
          <w:bCs/>
          <w:color w:val="EE0000"/>
          <w:spacing w:val="-1"/>
        </w:rPr>
      </w:pPr>
      <w:r w:rsidRPr="000B6CCD">
        <w:rPr>
          <w:bCs/>
          <w:color w:val="EE0000"/>
          <w:spacing w:val="-1"/>
        </w:rPr>
        <w:t xml:space="preserve">Motion was made to donate $5000.00 to Wooley Building – May 16 at 2 PM?  </w:t>
      </w:r>
    </w:p>
    <w:p w14:paraId="20DD19EC" w14:textId="6270B785" w:rsidR="00797E0E" w:rsidRPr="00EE5405" w:rsidRDefault="00797E0E" w:rsidP="00D72231">
      <w:pPr>
        <w:pStyle w:val="BodyText"/>
        <w:spacing w:line="259" w:lineRule="auto"/>
        <w:ind w:left="0" w:right="117"/>
        <w:rPr>
          <w:bCs/>
        </w:rPr>
      </w:pPr>
      <w:r>
        <w:rPr>
          <w:b/>
        </w:rPr>
        <w:t xml:space="preserve">Degrees/Lodge Education: </w:t>
      </w:r>
      <w:r w:rsidR="00E56C84">
        <w:rPr>
          <w:b/>
        </w:rPr>
        <w:t xml:space="preserve">  </w:t>
      </w:r>
      <w:r w:rsidR="00EE5405" w:rsidRPr="00EE5405">
        <w:rPr>
          <w:bCs/>
        </w:rPr>
        <w:t>Lodge</w:t>
      </w:r>
      <w:r w:rsidR="001E72BF" w:rsidRPr="00EE5405">
        <w:rPr>
          <w:bCs/>
        </w:rPr>
        <w:t xml:space="preserve"> education Officer WB Jerry Preston conducted an </w:t>
      </w:r>
      <w:proofErr w:type="gramStart"/>
      <w:r w:rsidR="001E72BF" w:rsidRPr="00EE5405">
        <w:rPr>
          <w:bCs/>
        </w:rPr>
        <w:t>expository</w:t>
      </w:r>
      <w:proofErr w:type="gramEnd"/>
      <w:r w:rsidR="001E72BF" w:rsidRPr="00EE5405">
        <w:rPr>
          <w:bCs/>
        </w:rPr>
        <w:t xml:space="preserve"> on the </w:t>
      </w:r>
      <w:r w:rsidR="00EE5405" w:rsidRPr="00EE5405">
        <w:rPr>
          <w:bCs/>
        </w:rPr>
        <w:t>EA Obligation</w:t>
      </w:r>
      <w:r w:rsidR="00EE5405">
        <w:rPr>
          <w:bCs/>
        </w:rPr>
        <w:t xml:space="preserve">.  Exploring each of the three paragraphs and their underlying meanings and importance to adherence to the obligation.  </w:t>
      </w:r>
    </w:p>
    <w:p w14:paraId="5D382FB9" w14:textId="3B2D6421" w:rsidR="00797E0E" w:rsidRDefault="00797E0E" w:rsidP="000B6CCD">
      <w:pPr>
        <w:pStyle w:val="BodyText"/>
        <w:spacing w:before="160" w:line="259" w:lineRule="auto"/>
        <w:ind w:left="0" w:right="117"/>
        <w:rPr>
          <w:b/>
        </w:rPr>
      </w:pPr>
      <w:r>
        <w:rPr>
          <w:b/>
        </w:rPr>
        <w:t>Good</w:t>
      </w:r>
      <w:r>
        <w:rPr>
          <w:b/>
          <w:spacing w:val="-3"/>
        </w:rPr>
        <w:t xml:space="preserve"> </w:t>
      </w:r>
      <w:r>
        <w:rPr>
          <w:b/>
        </w:rPr>
        <w:t>of</w:t>
      </w:r>
      <w:r>
        <w:rPr>
          <w:b/>
          <w:spacing w:val="-3"/>
        </w:rPr>
        <w:t xml:space="preserve"> </w:t>
      </w:r>
      <w:r>
        <w:rPr>
          <w:b/>
        </w:rPr>
        <w:t>the</w:t>
      </w:r>
      <w:r>
        <w:rPr>
          <w:b/>
          <w:spacing w:val="-5"/>
        </w:rPr>
        <w:t xml:space="preserve"> </w:t>
      </w:r>
      <w:r>
        <w:rPr>
          <w:b/>
        </w:rPr>
        <w:t xml:space="preserve">Order: </w:t>
      </w:r>
    </w:p>
    <w:p w14:paraId="32E64D70" w14:textId="73F73FA4" w:rsidR="000B6CCD" w:rsidRDefault="000B6CCD" w:rsidP="000B6CCD">
      <w:pPr>
        <w:pStyle w:val="Heading1"/>
        <w:spacing w:before="159"/>
        <w:ind w:left="0"/>
        <w:rPr>
          <w:b w:val="0"/>
          <w:bCs w:val="0"/>
          <w:spacing w:val="-2"/>
        </w:rPr>
      </w:pPr>
      <w:r>
        <w:rPr>
          <w:b w:val="0"/>
          <w:bCs w:val="0"/>
          <w:spacing w:val="-2"/>
        </w:rPr>
        <w:t xml:space="preserve">WB and </w:t>
      </w:r>
      <w:r w:rsidR="00117740">
        <w:rPr>
          <w:b w:val="0"/>
          <w:bCs w:val="0"/>
          <w:spacing w:val="-2"/>
        </w:rPr>
        <w:t>Honorary</w:t>
      </w:r>
      <w:r>
        <w:rPr>
          <w:b w:val="0"/>
          <w:bCs w:val="0"/>
          <w:spacing w:val="-2"/>
        </w:rPr>
        <w:t xml:space="preserve"> Member Tom Sherwood </w:t>
      </w:r>
      <w:r w:rsidR="00117740">
        <w:rPr>
          <w:b w:val="0"/>
          <w:bCs w:val="0"/>
          <w:spacing w:val="-2"/>
        </w:rPr>
        <w:t xml:space="preserve">promoted the September 5thh, Gun Show to be held at the SC </w:t>
      </w:r>
      <w:r w:rsidR="00EB0379">
        <w:rPr>
          <w:b w:val="0"/>
          <w:bCs w:val="0"/>
          <w:spacing w:val="-2"/>
        </w:rPr>
        <w:t>Masonic</w:t>
      </w:r>
      <w:r w:rsidR="00117740">
        <w:rPr>
          <w:b w:val="0"/>
          <w:bCs w:val="0"/>
          <w:spacing w:val="-2"/>
        </w:rPr>
        <w:t xml:space="preserve"> Temple from 9-5 and offered Fellowship to Set up our Recruitment table to be staffed by the several lodges.  The Lodge Supports the request. </w:t>
      </w:r>
    </w:p>
    <w:p w14:paraId="54921717" w14:textId="65EFAB45" w:rsidR="00117740" w:rsidRDefault="00117740" w:rsidP="000B6CCD">
      <w:pPr>
        <w:pStyle w:val="Heading1"/>
        <w:spacing w:before="159"/>
        <w:ind w:left="0"/>
        <w:rPr>
          <w:b w:val="0"/>
          <w:bCs w:val="0"/>
          <w:spacing w:val="-2"/>
        </w:rPr>
      </w:pPr>
      <w:r>
        <w:rPr>
          <w:b w:val="0"/>
          <w:bCs w:val="0"/>
          <w:spacing w:val="-2"/>
        </w:rPr>
        <w:t>WB</w:t>
      </w:r>
      <w:r w:rsidR="00C15388">
        <w:rPr>
          <w:b w:val="0"/>
          <w:bCs w:val="0"/>
          <w:spacing w:val="-2"/>
        </w:rPr>
        <w:t xml:space="preserve"> and honorary member </w:t>
      </w:r>
      <w:r>
        <w:rPr>
          <w:b w:val="0"/>
          <w:bCs w:val="0"/>
          <w:spacing w:val="-2"/>
        </w:rPr>
        <w:t xml:space="preserve">David McDonald </w:t>
      </w:r>
      <w:r w:rsidR="00C15388">
        <w:rPr>
          <w:b w:val="0"/>
          <w:bCs w:val="0"/>
          <w:spacing w:val="-2"/>
        </w:rPr>
        <w:t xml:space="preserve">promoted the Hillbilly Degree </w:t>
      </w:r>
      <w:r w:rsidR="00EB0379">
        <w:rPr>
          <w:b w:val="0"/>
          <w:bCs w:val="0"/>
          <w:spacing w:val="-2"/>
        </w:rPr>
        <w:t>being held on May 13</w:t>
      </w:r>
      <w:r w:rsidR="00EB0379" w:rsidRPr="00EB0379">
        <w:rPr>
          <w:b w:val="0"/>
          <w:bCs w:val="0"/>
          <w:spacing w:val="-2"/>
          <w:vertAlign w:val="superscript"/>
        </w:rPr>
        <w:t>th</w:t>
      </w:r>
      <w:r w:rsidR="00EB0379">
        <w:rPr>
          <w:b w:val="0"/>
          <w:bCs w:val="0"/>
          <w:spacing w:val="-2"/>
        </w:rPr>
        <w:t xml:space="preserve"> and the SC Masonic temple.  </w:t>
      </w:r>
    </w:p>
    <w:p w14:paraId="15AEDE05" w14:textId="2722C504" w:rsidR="00EE5405" w:rsidRDefault="00EE5405" w:rsidP="000B6CCD">
      <w:pPr>
        <w:pStyle w:val="Heading1"/>
        <w:spacing w:before="159"/>
        <w:ind w:left="0"/>
        <w:rPr>
          <w:b w:val="0"/>
          <w:bCs w:val="0"/>
          <w:spacing w:val="-2"/>
        </w:rPr>
      </w:pPr>
      <w:r>
        <w:rPr>
          <w:b w:val="0"/>
          <w:bCs w:val="0"/>
          <w:spacing w:val="-2"/>
        </w:rPr>
        <w:t>W</w:t>
      </w:r>
      <w:r w:rsidR="000B6CCD">
        <w:rPr>
          <w:b w:val="0"/>
          <w:bCs w:val="0"/>
          <w:spacing w:val="-2"/>
        </w:rPr>
        <w:t>M</w:t>
      </w:r>
      <w:r>
        <w:rPr>
          <w:b w:val="0"/>
          <w:bCs w:val="0"/>
          <w:spacing w:val="-2"/>
        </w:rPr>
        <w:t xml:space="preserve"> Lamb announced last call for signing up for the Grand </w:t>
      </w:r>
      <w:r w:rsidR="00C15388">
        <w:rPr>
          <w:b w:val="0"/>
          <w:bCs w:val="0"/>
          <w:spacing w:val="-2"/>
        </w:rPr>
        <w:t>L</w:t>
      </w:r>
      <w:r>
        <w:rPr>
          <w:b w:val="0"/>
          <w:bCs w:val="0"/>
          <w:spacing w:val="-2"/>
        </w:rPr>
        <w:t xml:space="preserve">odge of Michigan 2026 Annual Communication and promoted the following event:   </w:t>
      </w:r>
    </w:p>
    <w:p w14:paraId="0A61A9FD" w14:textId="77777777" w:rsidR="00EE5405" w:rsidRDefault="00EE5405" w:rsidP="00E56C84">
      <w:pPr>
        <w:pStyle w:val="Heading1"/>
        <w:spacing w:after="40"/>
        <w:contextualSpacing/>
        <w:rPr>
          <w:b w:val="0"/>
          <w:bCs w:val="0"/>
        </w:rPr>
      </w:pPr>
    </w:p>
    <w:p w14:paraId="224EF8C3" w14:textId="6742D7E7" w:rsidR="00E56C84" w:rsidRPr="00E56C84" w:rsidRDefault="00E56C84" w:rsidP="000B6CCD">
      <w:pPr>
        <w:pStyle w:val="Heading1"/>
        <w:spacing w:after="40"/>
        <w:ind w:left="0"/>
        <w:contextualSpacing/>
        <w:rPr>
          <w:b w:val="0"/>
          <w:bCs w:val="0"/>
        </w:rPr>
      </w:pPr>
      <w:r w:rsidRPr="00E56C84">
        <w:rPr>
          <w:b w:val="0"/>
          <w:bCs w:val="0"/>
        </w:rPr>
        <w:t>Oklahoma Masonic Indian Degree team – May 17</w:t>
      </w:r>
      <w:r w:rsidRPr="00E56C84">
        <w:rPr>
          <w:b w:val="0"/>
          <w:bCs w:val="0"/>
          <w:vertAlign w:val="superscript"/>
        </w:rPr>
        <w:t>th</w:t>
      </w:r>
      <w:r w:rsidRPr="00E56C84">
        <w:rPr>
          <w:b w:val="0"/>
          <w:bCs w:val="0"/>
        </w:rPr>
        <w:t>, 2026 – Soaring Eagle Casino 3:00 PM.</w:t>
      </w:r>
      <w:proofErr w:type="gramStart"/>
      <w:r w:rsidRPr="00E56C84">
        <w:rPr>
          <w:b w:val="0"/>
          <w:bCs w:val="0"/>
        </w:rPr>
        <w:t>,  No</w:t>
      </w:r>
      <w:proofErr w:type="gramEnd"/>
      <w:r w:rsidRPr="00E56C84">
        <w:rPr>
          <w:b w:val="0"/>
          <w:bCs w:val="0"/>
        </w:rPr>
        <w:t xml:space="preserve"> charge, must be a Master Mason.</w:t>
      </w:r>
    </w:p>
    <w:p w14:paraId="3592B644" w14:textId="77777777" w:rsidR="00E56C84" w:rsidRDefault="00E56C84" w:rsidP="00E56C84">
      <w:pPr>
        <w:pStyle w:val="Heading1"/>
        <w:spacing w:after="40"/>
        <w:contextualSpacing/>
        <w:rPr>
          <w:b w:val="0"/>
          <w:bCs w:val="0"/>
        </w:rPr>
      </w:pPr>
    </w:p>
    <w:p w14:paraId="4AAA036B" w14:textId="6B22B3A2" w:rsidR="00E56C84" w:rsidRPr="00E56C84" w:rsidRDefault="00E56C84" w:rsidP="000B6CCD">
      <w:pPr>
        <w:pStyle w:val="Heading1"/>
        <w:spacing w:after="40"/>
        <w:ind w:left="0"/>
        <w:contextualSpacing/>
        <w:rPr>
          <w:b w:val="0"/>
          <w:bCs w:val="0"/>
        </w:rPr>
      </w:pPr>
      <w:r w:rsidRPr="00E56C84">
        <w:rPr>
          <w:b w:val="0"/>
          <w:bCs w:val="0"/>
        </w:rPr>
        <w:t>Wednesday, June 24</w:t>
      </w:r>
      <w:r w:rsidRPr="00E56C84">
        <w:rPr>
          <w:b w:val="0"/>
          <w:bCs w:val="0"/>
          <w:vertAlign w:val="superscript"/>
        </w:rPr>
        <w:t>th</w:t>
      </w:r>
      <w:r w:rsidRPr="00E56C84">
        <w:rPr>
          <w:b w:val="0"/>
          <w:bCs w:val="0"/>
        </w:rPr>
        <w:t>, 2026 – Michigan Masons Bi-Centennial Celebration &amp; Gala – State Capital – Proclamation will be read In Chambers Be there by 12: 30.  Must be seated by 1:00 PM (first come first seated).  Seating is limited. Followed by Picture of Steps of capital, followed by Special Presentation of 200</w:t>
      </w:r>
      <w:r w:rsidRPr="00E56C84">
        <w:rPr>
          <w:b w:val="0"/>
          <w:bCs w:val="0"/>
          <w:vertAlign w:val="superscript"/>
        </w:rPr>
        <w:t>th</w:t>
      </w:r>
      <w:r w:rsidRPr="00E56C84">
        <w:rPr>
          <w:b w:val="0"/>
          <w:bCs w:val="0"/>
        </w:rPr>
        <w:t xml:space="preserve"> Anniversary Documentary at the Lansing Convention Center at, followed by Gala Reception &amp; Banquet. Cost is $50.00.  Black tie/Formal Attire </w:t>
      </w:r>
      <w:r>
        <w:rPr>
          <w:b w:val="0"/>
          <w:bCs w:val="0"/>
        </w:rPr>
        <w:t>G</w:t>
      </w:r>
      <w:r w:rsidRPr="00E56C84">
        <w:rPr>
          <w:b w:val="0"/>
          <w:bCs w:val="0"/>
        </w:rPr>
        <w:t xml:space="preserve">ood evening of brotherhood or a night out for your wives/Significant others.  </w:t>
      </w:r>
      <w:r>
        <w:rPr>
          <w:b w:val="0"/>
          <w:bCs w:val="0"/>
        </w:rPr>
        <w:t xml:space="preserve">Brothers We will not see another Bicentennial Celebration. Turn out and support this fraternal event.  </w:t>
      </w:r>
    </w:p>
    <w:p w14:paraId="4578AFA6" w14:textId="77777777" w:rsidR="00E56C84" w:rsidRDefault="00E56C84" w:rsidP="00E56C84">
      <w:pPr>
        <w:pStyle w:val="Heading1"/>
        <w:spacing w:after="40"/>
        <w:contextualSpacing/>
        <w:rPr>
          <w:b w:val="0"/>
          <w:bCs w:val="0"/>
        </w:rPr>
      </w:pPr>
    </w:p>
    <w:p w14:paraId="32D6BCBD" w14:textId="77777777" w:rsidR="00EB0379" w:rsidRDefault="00EB0379" w:rsidP="000B6CCD">
      <w:pPr>
        <w:pStyle w:val="Heading1"/>
        <w:spacing w:after="40"/>
        <w:ind w:left="0"/>
        <w:contextualSpacing/>
        <w:rPr>
          <w:b w:val="0"/>
          <w:bCs w:val="0"/>
        </w:rPr>
      </w:pPr>
    </w:p>
    <w:p w14:paraId="4AA41376" w14:textId="77777777" w:rsidR="00EB0379" w:rsidRDefault="00EB0379" w:rsidP="000B6CCD">
      <w:pPr>
        <w:pStyle w:val="Heading1"/>
        <w:spacing w:after="40"/>
        <w:ind w:left="0"/>
        <w:contextualSpacing/>
        <w:rPr>
          <w:b w:val="0"/>
          <w:bCs w:val="0"/>
        </w:rPr>
      </w:pPr>
    </w:p>
    <w:p w14:paraId="7751EAA5" w14:textId="731368B0" w:rsidR="00E56C84" w:rsidRPr="00E56C84" w:rsidRDefault="00E56C84" w:rsidP="000B6CCD">
      <w:pPr>
        <w:pStyle w:val="Heading1"/>
        <w:spacing w:after="40"/>
        <w:ind w:left="0"/>
        <w:contextualSpacing/>
        <w:rPr>
          <w:b w:val="0"/>
          <w:bCs w:val="0"/>
        </w:rPr>
      </w:pPr>
      <w:r w:rsidRPr="00E56C84">
        <w:rPr>
          <w:b w:val="0"/>
          <w:bCs w:val="0"/>
        </w:rPr>
        <w:lastRenderedPageBreak/>
        <w:t>GL of Michigan and Prince Hall Grand Lodge of Michigan Festive Board for the Feast of St. John.  Sunday, December 27</w:t>
      </w:r>
      <w:r w:rsidRPr="00E56C84">
        <w:rPr>
          <w:b w:val="0"/>
          <w:bCs w:val="0"/>
          <w:vertAlign w:val="superscript"/>
        </w:rPr>
        <w:t>th</w:t>
      </w:r>
      <w:r w:rsidRPr="00E56C84">
        <w:rPr>
          <w:b w:val="0"/>
          <w:bCs w:val="0"/>
        </w:rPr>
        <w:t xml:space="preserve">, 2026. The Masonic Commandery Asylum, 500 Temple St. Detroit in, MI.  4 PM Reception, 5:00 PM Dinner.  $50.00 Due with Reservation.  </w:t>
      </w:r>
    </w:p>
    <w:p w14:paraId="635DD0C8" w14:textId="77777777" w:rsidR="00EB0379" w:rsidRDefault="00797E0E" w:rsidP="00EB0379">
      <w:pPr>
        <w:pStyle w:val="Heading1"/>
        <w:spacing w:before="160"/>
        <w:ind w:left="0"/>
        <w:rPr>
          <w:spacing w:val="-2"/>
        </w:rPr>
      </w:pPr>
      <w:r>
        <w:t>Lodge</w:t>
      </w:r>
      <w:r>
        <w:rPr>
          <w:spacing w:val="-2"/>
        </w:rPr>
        <w:t xml:space="preserve"> </w:t>
      </w:r>
      <w:r>
        <w:t>Closed at</w:t>
      </w:r>
      <w:r>
        <w:rPr>
          <w:spacing w:val="-1"/>
        </w:rPr>
        <w:t xml:space="preserve"> </w:t>
      </w:r>
      <w:r w:rsidR="00E63E7A">
        <w:rPr>
          <w:spacing w:val="-1"/>
        </w:rPr>
        <w:t>9:</w:t>
      </w:r>
      <w:r w:rsidR="006D68BE">
        <w:rPr>
          <w:spacing w:val="-1"/>
        </w:rPr>
        <w:t>55</w:t>
      </w:r>
      <w:r w:rsidR="00520B79">
        <w:rPr>
          <w:spacing w:val="-2"/>
        </w:rPr>
        <w:t xml:space="preserve"> </w:t>
      </w:r>
      <w:r w:rsidR="008D2E11">
        <w:rPr>
          <w:spacing w:val="-2"/>
        </w:rPr>
        <w:t>PM</w:t>
      </w:r>
    </w:p>
    <w:p w14:paraId="4E069D4E" w14:textId="77777777" w:rsidR="00EB0379" w:rsidRDefault="00EB0379" w:rsidP="00EB0379">
      <w:pPr>
        <w:pStyle w:val="Heading1"/>
        <w:spacing w:before="160"/>
        <w:ind w:left="0"/>
        <w:rPr>
          <w:spacing w:val="-2"/>
        </w:rPr>
      </w:pPr>
    </w:p>
    <w:p w14:paraId="0E1612A6" w14:textId="211F6F89" w:rsidR="00797E0E" w:rsidRPr="00EB0379" w:rsidRDefault="00797E0E" w:rsidP="00EB0379">
      <w:pPr>
        <w:pStyle w:val="Heading1"/>
        <w:spacing w:before="160"/>
        <w:ind w:left="0"/>
        <w:rPr>
          <w:b w:val="0"/>
          <w:bCs w:val="0"/>
        </w:rPr>
      </w:pPr>
      <w:r w:rsidRPr="00EB0379">
        <w:rPr>
          <w:b w:val="0"/>
          <w:bCs w:val="0"/>
        </w:rPr>
        <w:t>Respectfully</w:t>
      </w:r>
      <w:r w:rsidRPr="00EB0379">
        <w:rPr>
          <w:b w:val="0"/>
          <w:bCs w:val="0"/>
          <w:spacing w:val="-2"/>
        </w:rPr>
        <w:t xml:space="preserve"> Submitted,</w:t>
      </w:r>
    </w:p>
    <w:p w14:paraId="7FD62E1C" w14:textId="562670D2" w:rsidR="00797E0E" w:rsidRDefault="00797E0E" w:rsidP="00EB0379">
      <w:pPr>
        <w:pStyle w:val="BodyText"/>
        <w:spacing w:before="184"/>
        <w:ind w:left="0" w:right="8304"/>
      </w:pPr>
      <w:r>
        <w:t xml:space="preserve">Brian R. Mason </w:t>
      </w:r>
      <w:r w:rsidR="00F0151E">
        <w:t>Secretary, Fellowship</w:t>
      </w:r>
      <w:r>
        <w:rPr>
          <w:spacing w:val="-14"/>
        </w:rPr>
        <w:t xml:space="preserve"> </w:t>
      </w:r>
      <w:r>
        <w:t>Lodge</w:t>
      </w:r>
      <w:r>
        <w:rPr>
          <w:spacing w:val="-14"/>
        </w:rPr>
        <w:t xml:space="preserve"> </w:t>
      </w:r>
      <w:r>
        <w:t>236</w:t>
      </w:r>
    </w:p>
    <w:sectPr w:rsidR="00797E0E" w:rsidSect="009D671A">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3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0581F39"/>
    <w:multiLevelType w:val="hybridMultilevel"/>
    <w:tmpl w:val="FF1C6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1466952">
    <w:abstractNumId w:val="0"/>
  </w:num>
  <w:num w:numId="2" w16cid:durableId="1904483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FF"/>
    <w:rsid w:val="00004554"/>
    <w:rsid w:val="00005A8C"/>
    <w:rsid w:val="00027632"/>
    <w:rsid w:val="000309DA"/>
    <w:rsid w:val="00037D51"/>
    <w:rsid w:val="00042435"/>
    <w:rsid w:val="00044E2E"/>
    <w:rsid w:val="000641EC"/>
    <w:rsid w:val="00065946"/>
    <w:rsid w:val="00090A8E"/>
    <w:rsid w:val="000B4B88"/>
    <w:rsid w:val="000B6CCD"/>
    <w:rsid w:val="000C0BF0"/>
    <w:rsid w:val="000D4521"/>
    <w:rsid w:val="000D4713"/>
    <w:rsid w:val="000D67EB"/>
    <w:rsid w:val="000E3575"/>
    <w:rsid w:val="000E3FCE"/>
    <w:rsid w:val="000E7B63"/>
    <w:rsid w:val="000F0D31"/>
    <w:rsid w:val="000F1F70"/>
    <w:rsid w:val="000F2FD0"/>
    <w:rsid w:val="000F64DC"/>
    <w:rsid w:val="00106029"/>
    <w:rsid w:val="00113A5D"/>
    <w:rsid w:val="00117740"/>
    <w:rsid w:val="00121E1E"/>
    <w:rsid w:val="00124D91"/>
    <w:rsid w:val="00137D56"/>
    <w:rsid w:val="00160B5E"/>
    <w:rsid w:val="00160DE5"/>
    <w:rsid w:val="001679EA"/>
    <w:rsid w:val="00181E32"/>
    <w:rsid w:val="00186E9C"/>
    <w:rsid w:val="00197618"/>
    <w:rsid w:val="001A10DD"/>
    <w:rsid w:val="001A5F5C"/>
    <w:rsid w:val="001E7158"/>
    <w:rsid w:val="001E72BF"/>
    <w:rsid w:val="001F02DC"/>
    <w:rsid w:val="001F28C1"/>
    <w:rsid w:val="001F481B"/>
    <w:rsid w:val="001F566C"/>
    <w:rsid w:val="001F5ACE"/>
    <w:rsid w:val="001F771E"/>
    <w:rsid w:val="00215BE7"/>
    <w:rsid w:val="00216A8D"/>
    <w:rsid w:val="0022541D"/>
    <w:rsid w:val="00226DC1"/>
    <w:rsid w:val="00231A20"/>
    <w:rsid w:val="00242F5E"/>
    <w:rsid w:val="00250B06"/>
    <w:rsid w:val="00265C09"/>
    <w:rsid w:val="00265E4E"/>
    <w:rsid w:val="002A43EB"/>
    <w:rsid w:val="002B2001"/>
    <w:rsid w:val="002E5C60"/>
    <w:rsid w:val="002F1F18"/>
    <w:rsid w:val="002F52C1"/>
    <w:rsid w:val="002F5371"/>
    <w:rsid w:val="002F7677"/>
    <w:rsid w:val="0030021B"/>
    <w:rsid w:val="00303144"/>
    <w:rsid w:val="003226C4"/>
    <w:rsid w:val="00324424"/>
    <w:rsid w:val="003248C5"/>
    <w:rsid w:val="0032505A"/>
    <w:rsid w:val="003269E4"/>
    <w:rsid w:val="003308F8"/>
    <w:rsid w:val="0033778D"/>
    <w:rsid w:val="00344B99"/>
    <w:rsid w:val="00345FAB"/>
    <w:rsid w:val="00350F7B"/>
    <w:rsid w:val="003550E4"/>
    <w:rsid w:val="003764EB"/>
    <w:rsid w:val="00391BBD"/>
    <w:rsid w:val="003948CF"/>
    <w:rsid w:val="00395F77"/>
    <w:rsid w:val="003A6B33"/>
    <w:rsid w:val="003C1573"/>
    <w:rsid w:val="003C248D"/>
    <w:rsid w:val="003C5030"/>
    <w:rsid w:val="003D5031"/>
    <w:rsid w:val="003D5AAB"/>
    <w:rsid w:val="00416C37"/>
    <w:rsid w:val="00423CD1"/>
    <w:rsid w:val="004273D2"/>
    <w:rsid w:val="00427F08"/>
    <w:rsid w:val="00444F0E"/>
    <w:rsid w:val="00445709"/>
    <w:rsid w:val="0045711E"/>
    <w:rsid w:val="004807DD"/>
    <w:rsid w:val="0049195D"/>
    <w:rsid w:val="00493213"/>
    <w:rsid w:val="004960F6"/>
    <w:rsid w:val="004977E6"/>
    <w:rsid w:val="004D4B73"/>
    <w:rsid w:val="004F0ED3"/>
    <w:rsid w:val="0050241D"/>
    <w:rsid w:val="00502478"/>
    <w:rsid w:val="005167E1"/>
    <w:rsid w:val="00520B79"/>
    <w:rsid w:val="00531D4B"/>
    <w:rsid w:val="00536A93"/>
    <w:rsid w:val="00563872"/>
    <w:rsid w:val="00563C4B"/>
    <w:rsid w:val="005755B1"/>
    <w:rsid w:val="00583ECD"/>
    <w:rsid w:val="00583FCF"/>
    <w:rsid w:val="00584F0B"/>
    <w:rsid w:val="005860A1"/>
    <w:rsid w:val="005868B9"/>
    <w:rsid w:val="00593BFD"/>
    <w:rsid w:val="0059675D"/>
    <w:rsid w:val="005A3022"/>
    <w:rsid w:val="005A3524"/>
    <w:rsid w:val="005B0C1A"/>
    <w:rsid w:val="005C5370"/>
    <w:rsid w:val="005D2149"/>
    <w:rsid w:val="005D4DD9"/>
    <w:rsid w:val="005F063D"/>
    <w:rsid w:val="005F2A65"/>
    <w:rsid w:val="005F4C5C"/>
    <w:rsid w:val="006003F2"/>
    <w:rsid w:val="00624904"/>
    <w:rsid w:val="00637345"/>
    <w:rsid w:val="006412FE"/>
    <w:rsid w:val="00643FFE"/>
    <w:rsid w:val="00644953"/>
    <w:rsid w:val="00657011"/>
    <w:rsid w:val="006B1475"/>
    <w:rsid w:val="006B4ECD"/>
    <w:rsid w:val="006D68BE"/>
    <w:rsid w:val="006E2594"/>
    <w:rsid w:val="006E4C1D"/>
    <w:rsid w:val="006F0C1B"/>
    <w:rsid w:val="006F5F73"/>
    <w:rsid w:val="0070213D"/>
    <w:rsid w:val="0070538F"/>
    <w:rsid w:val="007114FF"/>
    <w:rsid w:val="007214A6"/>
    <w:rsid w:val="0072156C"/>
    <w:rsid w:val="00732668"/>
    <w:rsid w:val="00737F88"/>
    <w:rsid w:val="00742989"/>
    <w:rsid w:val="00757F48"/>
    <w:rsid w:val="007608CD"/>
    <w:rsid w:val="0077098B"/>
    <w:rsid w:val="00770E2A"/>
    <w:rsid w:val="0077352A"/>
    <w:rsid w:val="0078360E"/>
    <w:rsid w:val="00786B76"/>
    <w:rsid w:val="00797BA4"/>
    <w:rsid w:val="00797E0E"/>
    <w:rsid w:val="007A14FF"/>
    <w:rsid w:val="007A2D2B"/>
    <w:rsid w:val="007A6A46"/>
    <w:rsid w:val="007B7B15"/>
    <w:rsid w:val="007C3DD9"/>
    <w:rsid w:val="007C5096"/>
    <w:rsid w:val="007E3D33"/>
    <w:rsid w:val="007F2769"/>
    <w:rsid w:val="007F4DB4"/>
    <w:rsid w:val="00800993"/>
    <w:rsid w:val="00806753"/>
    <w:rsid w:val="00811728"/>
    <w:rsid w:val="008232F8"/>
    <w:rsid w:val="008272E2"/>
    <w:rsid w:val="00830552"/>
    <w:rsid w:val="00835B49"/>
    <w:rsid w:val="008432FA"/>
    <w:rsid w:val="008435AF"/>
    <w:rsid w:val="00857EC1"/>
    <w:rsid w:val="00894D47"/>
    <w:rsid w:val="00895428"/>
    <w:rsid w:val="00897E94"/>
    <w:rsid w:val="008A00CD"/>
    <w:rsid w:val="008A176D"/>
    <w:rsid w:val="008B0AF8"/>
    <w:rsid w:val="008B544F"/>
    <w:rsid w:val="008D2B2E"/>
    <w:rsid w:val="008D2E11"/>
    <w:rsid w:val="008D381E"/>
    <w:rsid w:val="008F04E2"/>
    <w:rsid w:val="008F0B73"/>
    <w:rsid w:val="00900D19"/>
    <w:rsid w:val="009012C4"/>
    <w:rsid w:val="009474FE"/>
    <w:rsid w:val="0096608E"/>
    <w:rsid w:val="00983FB8"/>
    <w:rsid w:val="009865A8"/>
    <w:rsid w:val="009961A7"/>
    <w:rsid w:val="00996A41"/>
    <w:rsid w:val="009A2600"/>
    <w:rsid w:val="009B435E"/>
    <w:rsid w:val="009C27C4"/>
    <w:rsid w:val="009D671A"/>
    <w:rsid w:val="009D734E"/>
    <w:rsid w:val="009E2555"/>
    <w:rsid w:val="009F2E47"/>
    <w:rsid w:val="00A02215"/>
    <w:rsid w:val="00A02A97"/>
    <w:rsid w:val="00A10023"/>
    <w:rsid w:val="00A20BBD"/>
    <w:rsid w:val="00A2305D"/>
    <w:rsid w:val="00A42F38"/>
    <w:rsid w:val="00A4689B"/>
    <w:rsid w:val="00A47DB5"/>
    <w:rsid w:val="00A508D7"/>
    <w:rsid w:val="00A568E9"/>
    <w:rsid w:val="00A568FB"/>
    <w:rsid w:val="00A62628"/>
    <w:rsid w:val="00A6345A"/>
    <w:rsid w:val="00A677A0"/>
    <w:rsid w:val="00A70C42"/>
    <w:rsid w:val="00A73828"/>
    <w:rsid w:val="00A75203"/>
    <w:rsid w:val="00A93A7D"/>
    <w:rsid w:val="00A946F8"/>
    <w:rsid w:val="00A9476F"/>
    <w:rsid w:val="00A94FF4"/>
    <w:rsid w:val="00A978C2"/>
    <w:rsid w:val="00A97BE1"/>
    <w:rsid w:val="00AA2A4B"/>
    <w:rsid w:val="00AB354C"/>
    <w:rsid w:val="00AE7254"/>
    <w:rsid w:val="00AF48B5"/>
    <w:rsid w:val="00AF4ED2"/>
    <w:rsid w:val="00B11E23"/>
    <w:rsid w:val="00B321C4"/>
    <w:rsid w:val="00B334A3"/>
    <w:rsid w:val="00B403FC"/>
    <w:rsid w:val="00B412D3"/>
    <w:rsid w:val="00B4308D"/>
    <w:rsid w:val="00B73C27"/>
    <w:rsid w:val="00B8444A"/>
    <w:rsid w:val="00B91535"/>
    <w:rsid w:val="00B968D1"/>
    <w:rsid w:val="00BA4AEC"/>
    <w:rsid w:val="00BA4D7B"/>
    <w:rsid w:val="00BB05BD"/>
    <w:rsid w:val="00BB2A29"/>
    <w:rsid w:val="00BB5262"/>
    <w:rsid w:val="00BD26B1"/>
    <w:rsid w:val="00BE4E77"/>
    <w:rsid w:val="00BF4A52"/>
    <w:rsid w:val="00C02EF1"/>
    <w:rsid w:val="00C12635"/>
    <w:rsid w:val="00C13910"/>
    <w:rsid w:val="00C148C6"/>
    <w:rsid w:val="00C15388"/>
    <w:rsid w:val="00C216A4"/>
    <w:rsid w:val="00C2668E"/>
    <w:rsid w:val="00C34955"/>
    <w:rsid w:val="00C4686B"/>
    <w:rsid w:val="00C83255"/>
    <w:rsid w:val="00C910A7"/>
    <w:rsid w:val="00CA045C"/>
    <w:rsid w:val="00CA5075"/>
    <w:rsid w:val="00CB1CDF"/>
    <w:rsid w:val="00CB332F"/>
    <w:rsid w:val="00CC11DC"/>
    <w:rsid w:val="00CC1757"/>
    <w:rsid w:val="00CC505D"/>
    <w:rsid w:val="00CC7A67"/>
    <w:rsid w:val="00CD1062"/>
    <w:rsid w:val="00CD541A"/>
    <w:rsid w:val="00CF1443"/>
    <w:rsid w:val="00D05479"/>
    <w:rsid w:val="00D11E1F"/>
    <w:rsid w:val="00D14E63"/>
    <w:rsid w:val="00D20C51"/>
    <w:rsid w:val="00D30457"/>
    <w:rsid w:val="00D310C4"/>
    <w:rsid w:val="00D4103E"/>
    <w:rsid w:val="00D53F32"/>
    <w:rsid w:val="00D624E8"/>
    <w:rsid w:val="00D62FA6"/>
    <w:rsid w:val="00D64010"/>
    <w:rsid w:val="00D72231"/>
    <w:rsid w:val="00D83804"/>
    <w:rsid w:val="00D919BE"/>
    <w:rsid w:val="00D93508"/>
    <w:rsid w:val="00DA4E6B"/>
    <w:rsid w:val="00DC2EA8"/>
    <w:rsid w:val="00DE0761"/>
    <w:rsid w:val="00DE781D"/>
    <w:rsid w:val="00DF7FB4"/>
    <w:rsid w:val="00E00E9F"/>
    <w:rsid w:val="00E02B70"/>
    <w:rsid w:val="00E1465A"/>
    <w:rsid w:val="00E15D88"/>
    <w:rsid w:val="00E21470"/>
    <w:rsid w:val="00E22E56"/>
    <w:rsid w:val="00E32A6F"/>
    <w:rsid w:val="00E41768"/>
    <w:rsid w:val="00E44E5C"/>
    <w:rsid w:val="00E46CE2"/>
    <w:rsid w:val="00E56C84"/>
    <w:rsid w:val="00E6299F"/>
    <w:rsid w:val="00E63E7A"/>
    <w:rsid w:val="00E673F0"/>
    <w:rsid w:val="00E765B7"/>
    <w:rsid w:val="00E857EB"/>
    <w:rsid w:val="00E90668"/>
    <w:rsid w:val="00E91A59"/>
    <w:rsid w:val="00E926C2"/>
    <w:rsid w:val="00EA1DC4"/>
    <w:rsid w:val="00EA238A"/>
    <w:rsid w:val="00EB0379"/>
    <w:rsid w:val="00EB3A94"/>
    <w:rsid w:val="00EB6DF8"/>
    <w:rsid w:val="00EC1D19"/>
    <w:rsid w:val="00EC57DD"/>
    <w:rsid w:val="00ED173D"/>
    <w:rsid w:val="00ED4315"/>
    <w:rsid w:val="00EE5405"/>
    <w:rsid w:val="00F00849"/>
    <w:rsid w:val="00F0151E"/>
    <w:rsid w:val="00F03E4D"/>
    <w:rsid w:val="00F05FC5"/>
    <w:rsid w:val="00F06DF8"/>
    <w:rsid w:val="00F1142E"/>
    <w:rsid w:val="00F15E7E"/>
    <w:rsid w:val="00F208DA"/>
    <w:rsid w:val="00F42966"/>
    <w:rsid w:val="00F4693C"/>
    <w:rsid w:val="00F66E54"/>
    <w:rsid w:val="00F774EF"/>
    <w:rsid w:val="00F85583"/>
    <w:rsid w:val="00F917B0"/>
    <w:rsid w:val="00FA1071"/>
    <w:rsid w:val="00FA531F"/>
    <w:rsid w:val="00FA5D9C"/>
    <w:rsid w:val="00FC0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7D6C"/>
  <w15:docId w15:val="{9B98E08C-9275-4906-9118-4B6A6267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2"/>
      <w:ind w:left="360"/>
    </w:pPr>
    <w:rPr>
      <w:sz w:val="24"/>
      <w:szCs w:val="24"/>
    </w:rPr>
  </w:style>
  <w:style w:type="paragraph" w:styleId="Title">
    <w:name w:val="Title"/>
    <w:basedOn w:val="Normal"/>
    <w:uiPriority w:val="10"/>
    <w:qFormat/>
    <w:pPr>
      <w:spacing w:before="12"/>
      <w:ind w:left="359" w:right="3"/>
      <w:jc w:val="center"/>
    </w:pPr>
    <w:rPr>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6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lamb\AppData\Local\Microsoft\Olk\Attachments\ooa-0be43c5c-7934-4c3b-8b18-2d605fbba3a7\09a0e565d0e11c457eb52031d5aa60292f3e06ef6ecb375d11f0acbc0edafbed\Lodge%20Minutes%20Template_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Lodge Minutes Template_Final</Template>
  <TotalTime>1</TotalTime>
  <Pages>5</Pages>
  <Words>1758</Words>
  <Characters>10026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Todd Lamb</dc:creator>
  <cp:lastModifiedBy>Todd Lamb</cp:lastModifiedBy>
  <cp:revision>2</cp:revision>
  <dcterms:created xsi:type="dcterms:W3CDTF">2026-05-28T15:12:00Z</dcterms:created>
  <dcterms:modified xsi:type="dcterms:W3CDTF">2026-05-28T15:12:00Z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2026-02-01T00:00:00Z</vt:filetime>
  </property>
  <property fmtid="{D5CDD505-2E9C-101B-9397-08002B2CF9AE}" pid="3" name="Creator">
    <vt:lpwstr>Microsoft® Word for Microsoft 365</vt:lpwstr>
  </property>
  <property fmtid="{D5CDD505-2E9C-101B-9397-08002B2CF9AE}" pid="4" name="LastSaved">
    <vt:filetime>2026-02-18T00:00:00Z</vt:filetime>
  </property>
  <property fmtid="{D5CDD505-2E9C-101B-9397-08002B2CF9AE}" pid="5" name="Producer">
    <vt:lpwstr>Microsoft® Word for Microsoft 365</vt:lpwstr>
  </property>
</Properties>
</file>