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32E0C" w14:textId="77777777" w:rsidR="00121E1E" w:rsidRDefault="00106029">
      <w:pPr>
        <w:pStyle w:val="Title"/>
      </w:pPr>
      <w:r>
        <w:t>Fellowship</w:t>
      </w:r>
      <w:r>
        <w:rPr>
          <w:spacing w:val="-7"/>
        </w:rPr>
        <w:t xml:space="preserve"> </w:t>
      </w:r>
      <w:r>
        <w:t>Lodge</w:t>
      </w:r>
      <w:r>
        <w:rPr>
          <w:spacing w:val="-6"/>
        </w:rPr>
        <w:t xml:space="preserve"> </w:t>
      </w:r>
      <w:r>
        <w:t>No.</w:t>
      </w:r>
      <w:r>
        <w:rPr>
          <w:spacing w:val="-7"/>
        </w:rPr>
        <w:t xml:space="preserve"> </w:t>
      </w:r>
      <w:r>
        <w:t>236,</w:t>
      </w:r>
      <w:r>
        <w:rPr>
          <w:spacing w:val="-6"/>
        </w:rPr>
        <w:t xml:space="preserve"> </w:t>
      </w:r>
      <w:r>
        <w:t>F.</w:t>
      </w:r>
      <w:r>
        <w:rPr>
          <w:spacing w:val="-7"/>
        </w:rPr>
        <w:t xml:space="preserve"> </w:t>
      </w:r>
      <w:r>
        <w:t>&amp;</w:t>
      </w:r>
      <w:r>
        <w:rPr>
          <w:spacing w:val="-8"/>
        </w:rPr>
        <w:t xml:space="preserve"> </w:t>
      </w:r>
      <w:r>
        <w:t>A.</w:t>
      </w:r>
      <w:r>
        <w:rPr>
          <w:spacing w:val="-7"/>
        </w:rPr>
        <w:t xml:space="preserve"> </w:t>
      </w:r>
      <w:r>
        <w:rPr>
          <w:spacing w:val="-5"/>
        </w:rPr>
        <w:t>M.</w:t>
      </w:r>
    </w:p>
    <w:p w14:paraId="2D4A735A" w14:textId="13657F0C" w:rsidR="00121E1E" w:rsidRDefault="00106029">
      <w:pPr>
        <w:pStyle w:val="BodyText"/>
        <w:spacing w:before="189"/>
        <w:ind w:left="359"/>
        <w:jc w:val="center"/>
      </w:pPr>
      <w:r>
        <w:t>Stated</w:t>
      </w:r>
      <w:r>
        <w:rPr>
          <w:spacing w:val="-4"/>
        </w:rPr>
        <w:t xml:space="preserve"> </w:t>
      </w:r>
      <w:r>
        <w:t>Meeting</w:t>
      </w:r>
      <w:r>
        <w:rPr>
          <w:spacing w:val="-3"/>
        </w:rPr>
        <w:t xml:space="preserve"> </w:t>
      </w:r>
      <w:r>
        <w:t>–</w:t>
      </w:r>
      <w:r>
        <w:rPr>
          <w:spacing w:val="-2"/>
        </w:rPr>
        <w:t xml:space="preserve"> </w:t>
      </w:r>
      <w:r w:rsidR="007A6A46">
        <w:rPr>
          <w:spacing w:val="-2"/>
        </w:rPr>
        <w:t>April</w:t>
      </w:r>
      <w:r w:rsidR="00D30457">
        <w:rPr>
          <w:spacing w:val="-2"/>
        </w:rPr>
        <w:t xml:space="preserve"> &amp;, 2026</w:t>
      </w:r>
    </w:p>
    <w:p w14:paraId="1C381A3D" w14:textId="77777777" w:rsidR="00121E1E" w:rsidRDefault="00121E1E">
      <w:pPr>
        <w:pStyle w:val="BodyText"/>
        <w:spacing w:before="2"/>
        <w:ind w:left="0"/>
        <w:rPr>
          <w:sz w:val="19"/>
        </w:rPr>
      </w:pPr>
    </w:p>
    <w:tbl>
      <w:tblPr>
        <w:tblW w:w="0" w:type="auto"/>
        <w:tblInd w:w="425" w:type="dxa"/>
        <w:tblLayout w:type="fixed"/>
        <w:tblCellMar>
          <w:left w:w="0" w:type="dxa"/>
          <w:right w:w="0" w:type="dxa"/>
        </w:tblCellMar>
        <w:tblLook w:val="01E0" w:firstRow="1" w:lastRow="1" w:firstColumn="1" w:lastColumn="1" w:noHBand="0" w:noVBand="0"/>
      </w:tblPr>
      <w:tblGrid>
        <w:gridCol w:w="1645"/>
        <w:gridCol w:w="1620"/>
        <w:gridCol w:w="2766"/>
        <w:gridCol w:w="3238"/>
      </w:tblGrid>
      <w:tr w:rsidR="00121E1E" w14:paraId="1D8A6908" w14:textId="77777777" w:rsidTr="00265E4E">
        <w:trPr>
          <w:trHeight w:val="357"/>
        </w:trPr>
        <w:tc>
          <w:tcPr>
            <w:tcW w:w="1645" w:type="dxa"/>
          </w:tcPr>
          <w:p w14:paraId="2F536822" w14:textId="270A40A8" w:rsidR="00121E1E" w:rsidRDefault="00B321C4" w:rsidP="00F42966">
            <w:pPr>
              <w:pStyle w:val="TableParagraph"/>
              <w:spacing w:before="0" w:line="244" w:lineRule="exact"/>
              <w:rPr>
                <w:sz w:val="24"/>
              </w:rPr>
            </w:pPr>
            <w:r>
              <w:rPr>
                <w:sz w:val="24"/>
              </w:rPr>
              <w:t>T</w:t>
            </w:r>
            <w:r w:rsidR="00226DC1">
              <w:rPr>
                <w:sz w:val="24"/>
              </w:rPr>
              <w:t>odd Lamb</w:t>
            </w:r>
          </w:p>
        </w:tc>
        <w:tc>
          <w:tcPr>
            <w:tcW w:w="1620" w:type="dxa"/>
          </w:tcPr>
          <w:p w14:paraId="2DCEAF41" w14:textId="078D2C01" w:rsidR="00121E1E" w:rsidRDefault="00106029">
            <w:pPr>
              <w:pStyle w:val="TableParagraph"/>
              <w:spacing w:before="0" w:line="244" w:lineRule="exact"/>
              <w:ind w:left="204"/>
              <w:rPr>
                <w:sz w:val="24"/>
              </w:rPr>
            </w:pPr>
            <w:r>
              <w:rPr>
                <w:noProof/>
                <w:sz w:val="24"/>
              </w:rPr>
              <mc:AlternateContent>
                <mc:Choice Requires="wpg">
                  <w:drawing>
                    <wp:anchor distT="0" distB="0" distL="0" distR="0" simplePos="0" relativeHeight="487501312" behindDoc="1" locked="0" layoutInCell="1" allowOverlap="1" wp14:anchorId="47C177F0" wp14:editId="6423117F">
                      <wp:simplePos x="0" y="0"/>
                      <wp:positionH relativeFrom="column">
                        <wp:posOffset>1377868</wp:posOffset>
                      </wp:positionH>
                      <wp:positionV relativeFrom="paragraph">
                        <wp:posOffset>-30734</wp:posOffset>
                      </wp:positionV>
                      <wp:extent cx="1141095" cy="13411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1095" cy="1341120"/>
                                <a:chOff x="0" y="0"/>
                                <a:chExt cx="1141095" cy="1341120"/>
                              </a:xfrm>
                            </wpg:grpSpPr>
                            <pic:pic xmlns:pic="http://schemas.openxmlformats.org/drawingml/2006/picture">
                              <pic:nvPicPr>
                                <pic:cNvPr id="2" name="Image 2"/>
                                <pic:cNvPicPr/>
                              </pic:nvPicPr>
                              <pic:blipFill>
                                <a:blip r:embed="rId5" cstate="print"/>
                                <a:stretch>
                                  <a:fillRect/>
                                </a:stretch>
                              </pic:blipFill>
                              <pic:spPr>
                                <a:xfrm>
                                  <a:off x="0" y="0"/>
                                  <a:ext cx="1139995" cy="1339596"/>
                                </a:xfrm>
                                <a:prstGeom prst="rect">
                                  <a:avLst/>
                                </a:prstGeom>
                              </pic:spPr>
                            </pic:pic>
                          </wpg:wgp>
                        </a:graphicData>
                      </a:graphic>
                    </wp:anchor>
                  </w:drawing>
                </mc:Choice>
                <mc:Fallback>
                  <w:pict>
                    <v:group w14:anchorId="78FEF51E" id="Group 1" o:spid="_x0000_s1026" style="position:absolute;margin-left:108.5pt;margin-top:-2.4pt;width:89.85pt;height:105.6pt;z-index:-15815168;mso-wrap-distance-left:0;mso-wrap-distance-right:0" coordsize="11410,13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1399;height:13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">
                        <v:imagedata r:id="rId6" o:title=""/>
                      </v:shape>
                    </v:group>
                  </w:pict>
                </mc:Fallback>
              </mc:AlternateContent>
            </w:r>
            <w:r w:rsidR="00265E4E">
              <w:rPr>
                <w:spacing w:val="-4"/>
                <w:sz w:val="24"/>
              </w:rPr>
              <w:t xml:space="preserve">          </w:t>
            </w:r>
            <w:r>
              <w:rPr>
                <w:spacing w:val="-4"/>
                <w:sz w:val="24"/>
              </w:rPr>
              <w:t>W.M.</w:t>
            </w:r>
          </w:p>
        </w:tc>
        <w:tc>
          <w:tcPr>
            <w:tcW w:w="2766" w:type="dxa"/>
          </w:tcPr>
          <w:p w14:paraId="6D260E5A" w14:textId="3313E022" w:rsidR="00121E1E" w:rsidRDefault="00121E1E" w:rsidP="00E1465A">
            <w:pPr>
              <w:pStyle w:val="TableParagraph"/>
              <w:spacing w:before="0" w:line="244" w:lineRule="exact"/>
              <w:ind w:right="381"/>
              <w:jc w:val="right"/>
              <w:rPr>
                <w:sz w:val="24"/>
              </w:rPr>
            </w:pPr>
          </w:p>
        </w:tc>
        <w:tc>
          <w:tcPr>
            <w:tcW w:w="3238" w:type="dxa"/>
          </w:tcPr>
          <w:p w14:paraId="6801864F" w14:textId="3D630309" w:rsidR="00121E1E" w:rsidRDefault="00265E4E" w:rsidP="0049195D">
            <w:pPr>
              <w:pStyle w:val="TableParagraph"/>
              <w:spacing w:before="0" w:line="244" w:lineRule="exact"/>
              <w:jc w:val="both"/>
              <w:rPr>
                <w:sz w:val="24"/>
              </w:rPr>
            </w:pPr>
            <w:r>
              <w:rPr>
                <w:spacing w:val="-4"/>
                <w:sz w:val="24"/>
              </w:rPr>
              <w:t>Buddy Barry</w:t>
            </w:r>
            <w:r w:rsidR="009865A8">
              <w:rPr>
                <w:spacing w:val="-4"/>
                <w:sz w:val="24"/>
              </w:rPr>
              <w:t xml:space="preserve">     </w:t>
            </w:r>
            <w:r w:rsidR="007214A6">
              <w:rPr>
                <w:spacing w:val="-4"/>
                <w:sz w:val="24"/>
              </w:rPr>
              <w:t xml:space="preserve"> </w:t>
            </w:r>
            <w:r>
              <w:rPr>
                <w:spacing w:val="-4"/>
                <w:sz w:val="24"/>
              </w:rPr>
              <w:t xml:space="preserve">        </w:t>
            </w:r>
            <w:r w:rsidR="00005A8C">
              <w:rPr>
                <w:spacing w:val="-4"/>
                <w:sz w:val="24"/>
              </w:rPr>
              <w:t>J</w:t>
            </w:r>
            <w:r>
              <w:rPr>
                <w:spacing w:val="-4"/>
                <w:sz w:val="24"/>
              </w:rPr>
              <w:t>unior Deacon</w:t>
            </w:r>
          </w:p>
        </w:tc>
      </w:tr>
      <w:tr w:rsidR="00121E1E" w14:paraId="379B69AA" w14:textId="77777777" w:rsidTr="00265E4E">
        <w:trPr>
          <w:trHeight w:val="476"/>
        </w:trPr>
        <w:tc>
          <w:tcPr>
            <w:tcW w:w="1645" w:type="dxa"/>
          </w:tcPr>
          <w:p w14:paraId="61EC13B3" w14:textId="691199F9" w:rsidR="00121E1E" w:rsidRDefault="00AE7254" w:rsidP="00C02EF1">
            <w:pPr>
              <w:pStyle w:val="TableParagraph"/>
              <w:rPr>
                <w:sz w:val="24"/>
              </w:rPr>
            </w:pPr>
            <w:r>
              <w:rPr>
                <w:sz w:val="24"/>
              </w:rPr>
              <w:t>Matt Berry</w:t>
            </w:r>
          </w:p>
        </w:tc>
        <w:tc>
          <w:tcPr>
            <w:tcW w:w="1620" w:type="dxa"/>
          </w:tcPr>
          <w:p w14:paraId="38BC91EB" w14:textId="4DDDE353" w:rsidR="00121E1E" w:rsidRDefault="00265E4E">
            <w:pPr>
              <w:pStyle w:val="TableParagraph"/>
              <w:ind w:left="204"/>
              <w:rPr>
                <w:sz w:val="24"/>
              </w:rPr>
            </w:pPr>
            <w:r>
              <w:rPr>
                <w:spacing w:val="-4"/>
                <w:sz w:val="24"/>
              </w:rPr>
              <w:t xml:space="preserve">           </w:t>
            </w:r>
            <w:r w:rsidR="00106029">
              <w:rPr>
                <w:spacing w:val="-4"/>
                <w:sz w:val="24"/>
              </w:rPr>
              <w:t>S.W.</w:t>
            </w:r>
          </w:p>
        </w:tc>
        <w:tc>
          <w:tcPr>
            <w:tcW w:w="2766" w:type="dxa"/>
          </w:tcPr>
          <w:p w14:paraId="3536C0AF" w14:textId="77777777" w:rsidR="00121E1E" w:rsidRDefault="00121E1E" w:rsidP="00583FCF">
            <w:pPr>
              <w:pStyle w:val="TableParagraph"/>
              <w:spacing w:before="0"/>
              <w:jc w:val="right"/>
              <w:rPr>
                <w:rFonts w:ascii="Times New Roman"/>
                <w:sz w:val="24"/>
              </w:rPr>
            </w:pPr>
          </w:p>
        </w:tc>
        <w:tc>
          <w:tcPr>
            <w:tcW w:w="3238" w:type="dxa"/>
          </w:tcPr>
          <w:p w14:paraId="108ACB06" w14:textId="2CF0C58B" w:rsidR="00121E1E" w:rsidRDefault="00806753" w:rsidP="00583FCF">
            <w:pPr>
              <w:pStyle w:val="TableParagraph"/>
              <w:rPr>
                <w:sz w:val="24"/>
              </w:rPr>
            </w:pPr>
            <w:r>
              <w:rPr>
                <w:sz w:val="24"/>
              </w:rPr>
              <w:t>Nic</w:t>
            </w:r>
            <w:r w:rsidR="00F00849">
              <w:rPr>
                <w:sz w:val="24"/>
              </w:rPr>
              <w:t>holas C</w:t>
            </w:r>
            <w:r w:rsidR="003948CF">
              <w:rPr>
                <w:sz w:val="24"/>
              </w:rPr>
              <w:t>uster</w:t>
            </w:r>
            <w:r w:rsidR="00106029">
              <w:rPr>
                <w:spacing w:val="-4"/>
                <w:sz w:val="24"/>
              </w:rPr>
              <w:t xml:space="preserve"> </w:t>
            </w:r>
            <w:r w:rsidR="003248C5">
              <w:rPr>
                <w:spacing w:val="-2"/>
                <w:sz w:val="24"/>
              </w:rPr>
              <w:t xml:space="preserve"> </w:t>
            </w:r>
            <w:r w:rsidR="00265E4E">
              <w:rPr>
                <w:spacing w:val="-2"/>
                <w:sz w:val="24"/>
              </w:rPr>
              <w:t xml:space="preserve">              </w:t>
            </w:r>
            <w:r w:rsidR="00D05479">
              <w:rPr>
                <w:spacing w:val="-2"/>
                <w:sz w:val="24"/>
              </w:rPr>
              <w:t>S</w:t>
            </w:r>
            <w:r w:rsidR="00106029">
              <w:rPr>
                <w:spacing w:val="-2"/>
                <w:sz w:val="24"/>
              </w:rPr>
              <w:t>teward</w:t>
            </w:r>
          </w:p>
        </w:tc>
      </w:tr>
      <w:tr w:rsidR="00121E1E" w14:paraId="0A25BC4D" w14:textId="77777777" w:rsidTr="00265E4E">
        <w:trPr>
          <w:trHeight w:val="476"/>
        </w:trPr>
        <w:tc>
          <w:tcPr>
            <w:tcW w:w="1645" w:type="dxa"/>
          </w:tcPr>
          <w:p w14:paraId="60317958" w14:textId="4861C00D" w:rsidR="00121E1E" w:rsidRDefault="002F1F18" w:rsidP="00265E4E">
            <w:pPr>
              <w:pStyle w:val="TableParagraph"/>
              <w:spacing w:before="70"/>
              <w:rPr>
                <w:sz w:val="24"/>
              </w:rPr>
            </w:pPr>
            <w:r>
              <w:rPr>
                <w:sz w:val="24"/>
              </w:rPr>
              <w:t>Tyl</w:t>
            </w:r>
            <w:r w:rsidR="00265E4E">
              <w:rPr>
                <w:sz w:val="24"/>
              </w:rPr>
              <w:t>e</w:t>
            </w:r>
            <w:r>
              <w:rPr>
                <w:sz w:val="24"/>
              </w:rPr>
              <w:t>r Hart</w:t>
            </w:r>
          </w:p>
        </w:tc>
        <w:tc>
          <w:tcPr>
            <w:tcW w:w="1620" w:type="dxa"/>
          </w:tcPr>
          <w:p w14:paraId="650915F5" w14:textId="5466D37F" w:rsidR="00121E1E" w:rsidRDefault="00265E4E">
            <w:pPr>
              <w:pStyle w:val="TableParagraph"/>
              <w:spacing w:before="70"/>
              <w:ind w:left="204"/>
              <w:rPr>
                <w:sz w:val="24"/>
              </w:rPr>
            </w:pPr>
            <w:r>
              <w:rPr>
                <w:spacing w:val="-4"/>
                <w:sz w:val="24"/>
              </w:rPr>
              <w:t xml:space="preserve">            </w:t>
            </w:r>
            <w:r w:rsidR="00106029">
              <w:rPr>
                <w:spacing w:val="-4"/>
                <w:sz w:val="24"/>
              </w:rPr>
              <w:t>J.W.</w:t>
            </w:r>
          </w:p>
        </w:tc>
        <w:tc>
          <w:tcPr>
            <w:tcW w:w="2766" w:type="dxa"/>
          </w:tcPr>
          <w:p w14:paraId="289C54E9" w14:textId="77777777" w:rsidR="00121E1E" w:rsidRDefault="00121E1E">
            <w:pPr>
              <w:pStyle w:val="TableParagraph"/>
              <w:spacing w:before="0"/>
              <w:rPr>
                <w:rFonts w:ascii="Times New Roman"/>
                <w:sz w:val="24"/>
              </w:rPr>
            </w:pPr>
          </w:p>
        </w:tc>
        <w:tc>
          <w:tcPr>
            <w:tcW w:w="3238" w:type="dxa"/>
          </w:tcPr>
          <w:p w14:paraId="1072409F" w14:textId="60389714" w:rsidR="00121E1E" w:rsidRDefault="00265E4E">
            <w:pPr>
              <w:pStyle w:val="TableParagraph"/>
              <w:spacing w:before="70"/>
              <w:ind w:left="380"/>
              <w:rPr>
                <w:sz w:val="24"/>
              </w:rPr>
            </w:pPr>
            <w:r>
              <w:rPr>
                <w:spacing w:val="-2"/>
                <w:sz w:val="24"/>
              </w:rPr>
              <w:t xml:space="preserve">                                      </w:t>
            </w:r>
            <w:r w:rsidR="00106029">
              <w:rPr>
                <w:spacing w:val="-2"/>
                <w:sz w:val="24"/>
              </w:rPr>
              <w:t>Steward</w:t>
            </w:r>
          </w:p>
        </w:tc>
      </w:tr>
      <w:tr w:rsidR="00121E1E" w14:paraId="1ECA0C24" w14:textId="77777777" w:rsidTr="00265E4E">
        <w:trPr>
          <w:trHeight w:val="475"/>
        </w:trPr>
        <w:tc>
          <w:tcPr>
            <w:tcW w:w="1645" w:type="dxa"/>
          </w:tcPr>
          <w:p w14:paraId="64B593B6" w14:textId="7F94581C" w:rsidR="00121E1E" w:rsidRDefault="00C910A7" w:rsidP="00F42966">
            <w:pPr>
              <w:pStyle w:val="TableParagraph"/>
              <w:rPr>
                <w:sz w:val="24"/>
              </w:rPr>
            </w:pPr>
            <w:r>
              <w:rPr>
                <w:sz w:val="24"/>
              </w:rPr>
              <w:t>Don Sch</w:t>
            </w:r>
            <w:r w:rsidR="009474FE">
              <w:rPr>
                <w:sz w:val="24"/>
              </w:rPr>
              <w:t>o</w:t>
            </w:r>
            <w:r w:rsidR="00EC1D19">
              <w:rPr>
                <w:sz w:val="24"/>
              </w:rPr>
              <w:t>e</w:t>
            </w:r>
            <w:r w:rsidR="009474FE">
              <w:rPr>
                <w:sz w:val="24"/>
              </w:rPr>
              <w:t>ll</w:t>
            </w:r>
            <w:r w:rsidR="00B11E23">
              <w:rPr>
                <w:sz w:val="24"/>
              </w:rPr>
              <w:t>ig</w:t>
            </w:r>
          </w:p>
        </w:tc>
        <w:tc>
          <w:tcPr>
            <w:tcW w:w="1620" w:type="dxa"/>
          </w:tcPr>
          <w:p w14:paraId="24F0A0BC" w14:textId="506FC54C" w:rsidR="00121E1E" w:rsidRDefault="00265E4E">
            <w:pPr>
              <w:pStyle w:val="TableParagraph"/>
              <w:ind w:left="204"/>
              <w:rPr>
                <w:sz w:val="24"/>
              </w:rPr>
            </w:pPr>
            <w:r>
              <w:rPr>
                <w:spacing w:val="-2"/>
                <w:sz w:val="24"/>
              </w:rPr>
              <w:t xml:space="preserve">  </w:t>
            </w:r>
            <w:r w:rsidR="00106029">
              <w:rPr>
                <w:spacing w:val="-2"/>
                <w:sz w:val="24"/>
              </w:rPr>
              <w:t>Treasurer</w:t>
            </w:r>
          </w:p>
        </w:tc>
        <w:tc>
          <w:tcPr>
            <w:tcW w:w="2766" w:type="dxa"/>
          </w:tcPr>
          <w:p w14:paraId="3E530A30" w14:textId="77777777" w:rsidR="00121E1E" w:rsidRDefault="00121E1E">
            <w:pPr>
              <w:pStyle w:val="TableParagraph"/>
              <w:spacing w:before="0"/>
              <w:rPr>
                <w:rFonts w:ascii="Times New Roman"/>
                <w:sz w:val="24"/>
              </w:rPr>
            </w:pPr>
          </w:p>
        </w:tc>
        <w:tc>
          <w:tcPr>
            <w:tcW w:w="3238" w:type="dxa"/>
          </w:tcPr>
          <w:p w14:paraId="12BAAEA1" w14:textId="58ABD7CA" w:rsidR="00121E1E" w:rsidRDefault="00265E4E">
            <w:pPr>
              <w:pStyle w:val="TableParagraph"/>
              <w:ind w:left="380"/>
              <w:rPr>
                <w:sz w:val="24"/>
              </w:rPr>
            </w:pPr>
            <w:r>
              <w:rPr>
                <w:spacing w:val="-2"/>
                <w:sz w:val="24"/>
              </w:rPr>
              <w:t xml:space="preserve">                                      </w:t>
            </w:r>
            <w:r w:rsidR="00106029">
              <w:rPr>
                <w:spacing w:val="-2"/>
                <w:sz w:val="24"/>
              </w:rPr>
              <w:t>Steward</w:t>
            </w:r>
          </w:p>
        </w:tc>
      </w:tr>
      <w:tr w:rsidR="00121E1E" w14:paraId="6E3306E7" w14:textId="77777777" w:rsidTr="00265E4E">
        <w:trPr>
          <w:trHeight w:val="476"/>
        </w:trPr>
        <w:tc>
          <w:tcPr>
            <w:tcW w:w="1645" w:type="dxa"/>
          </w:tcPr>
          <w:p w14:paraId="484076A7" w14:textId="359594B9" w:rsidR="00121E1E" w:rsidRDefault="00657011" w:rsidP="00F42966">
            <w:pPr>
              <w:pStyle w:val="TableParagraph"/>
              <w:rPr>
                <w:sz w:val="24"/>
              </w:rPr>
            </w:pPr>
            <w:r>
              <w:rPr>
                <w:sz w:val="24"/>
              </w:rPr>
              <w:t>B</w:t>
            </w:r>
            <w:r w:rsidR="00B11E23">
              <w:rPr>
                <w:sz w:val="24"/>
              </w:rPr>
              <w:t>rian Maso</w:t>
            </w:r>
            <w:r>
              <w:rPr>
                <w:sz w:val="24"/>
              </w:rPr>
              <w:t>n</w:t>
            </w:r>
          </w:p>
        </w:tc>
        <w:tc>
          <w:tcPr>
            <w:tcW w:w="1620" w:type="dxa"/>
          </w:tcPr>
          <w:p w14:paraId="6C14B9A2" w14:textId="33CDDC35" w:rsidR="00121E1E" w:rsidRDefault="00265E4E">
            <w:pPr>
              <w:pStyle w:val="TableParagraph"/>
              <w:ind w:left="204"/>
              <w:rPr>
                <w:sz w:val="24"/>
              </w:rPr>
            </w:pPr>
            <w:r>
              <w:rPr>
                <w:spacing w:val="-2"/>
                <w:sz w:val="24"/>
              </w:rPr>
              <w:t xml:space="preserve">  </w:t>
            </w:r>
            <w:r w:rsidR="00106029">
              <w:rPr>
                <w:spacing w:val="-2"/>
                <w:sz w:val="24"/>
              </w:rPr>
              <w:t>Secretary</w:t>
            </w:r>
          </w:p>
        </w:tc>
        <w:tc>
          <w:tcPr>
            <w:tcW w:w="2766" w:type="dxa"/>
          </w:tcPr>
          <w:p w14:paraId="72227B4D" w14:textId="77777777" w:rsidR="00121E1E" w:rsidRDefault="00121E1E">
            <w:pPr>
              <w:pStyle w:val="TableParagraph"/>
              <w:spacing w:before="0"/>
              <w:rPr>
                <w:rFonts w:ascii="Times New Roman"/>
                <w:sz w:val="24"/>
              </w:rPr>
            </w:pPr>
          </w:p>
        </w:tc>
        <w:tc>
          <w:tcPr>
            <w:tcW w:w="3238" w:type="dxa"/>
          </w:tcPr>
          <w:p w14:paraId="2FE13821" w14:textId="67600F21" w:rsidR="00121E1E" w:rsidRDefault="00265E4E">
            <w:pPr>
              <w:pStyle w:val="TableParagraph"/>
              <w:ind w:left="380"/>
              <w:rPr>
                <w:sz w:val="24"/>
              </w:rPr>
            </w:pPr>
            <w:r>
              <w:rPr>
                <w:spacing w:val="-2"/>
                <w:sz w:val="24"/>
              </w:rPr>
              <w:t xml:space="preserve">                                      </w:t>
            </w:r>
            <w:r w:rsidR="00106029">
              <w:rPr>
                <w:spacing w:val="-2"/>
                <w:sz w:val="24"/>
              </w:rPr>
              <w:t>Steward</w:t>
            </w:r>
          </w:p>
        </w:tc>
      </w:tr>
      <w:tr w:rsidR="00121E1E" w14:paraId="74EAEE75" w14:textId="77777777" w:rsidTr="00265E4E">
        <w:trPr>
          <w:trHeight w:val="476"/>
        </w:trPr>
        <w:tc>
          <w:tcPr>
            <w:tcW w:w="1645" w:type="dxa"/>
          </w:tcPr>
          <w:p w14:paraId="369CBF9C" w14:textId="44F2EA42" w:rsidR="00121E1E" w:rsidRDefault="000D4713" w:rsidP="000E3575">
            <w:pPr>
              <w:pStyle w:val="TableParagraph"/>
              <w:spacing w:before="70"/>
              <w:rPr>
                <w:sz w:val="24"/>
              </w:rPr>
            </w:pPr>
            <w:r>
              <w:rPr>
                <w:sz w:val="24"/>
              </w:rPr>
              <w:t>Rick</w:t>
            </w:r>
            <w:r w:rsidR="00D53F32">
              <w:rPr>
                <w:sz w:val="24"/>
              </w:rPr>
              <w:t xml:space="preserve"> </w:t>
            </w:r>
            <w:r w:rsidR="00113A5D">
              <w:rPr>
                <w:sz w:val="24"/>
              </w:rPr>
              <w:t>W</w:t>
            </w:r>
            <w:r w:rsidR="00D53F32">
              <w:rPr>
                <w:sz w:val="24"/>
              </w:rPr>
              <w:t>ind</w:t>
            </w:r>
            <w:r w:rsidR="00265E4E">
              <w:rPr>
                <w:sz w:val="24"/>
              </w:rPr>
              <w:t>le</w:t>
            </w:r>
          </w:p>
        </w:tc>
        <w:tc>
          <w:tcPr>
            <w:tcW w:w="1620" w:type="dxa"/>
          </w:tcPr>
          <w:p w14:paraId="366F8888" w14:textId="7199102D" w:rsidR="00121E1E" w:rsidRDefault="00265E4E">
            <w:pPr>
              <w:pStyle w:val="TableParagraph"/>
              <w:spacing w:before="70"/>
              <w:ind w:left="204"/>
              <w:rPr>
                <w:sz w:val="24"/>
              </w:rPr>
            </w:pPr>
            <w:r>
              <w:rPr>
                <w:spacing w:val="-2"/>
                <w:sz w:val="24"/>
              </w:rPr>
              <w:t xml:space="preserve">   </w:t>
            </w:r>
            <w:r w:rsidR="00106029">
              <w:rPr>
                <w:spacing w:val="-2"/>
                <w:sz w:val="24"/>
              </w:rPr>
              <w:t>Chaplain</w:t>
            </w:r>
          </w:p>
        </w:tc>
        <w:tc>
          <w:tcPr>
            <w:tcW w:w="2766" w:type="dxa"/>
          </w:tcPr>
          <w:p w14:paraId="6FD5A078" w14:textId="3DC766E6" w:rsidR="00121E1E" w:rsidRDefault="00121E1E">
            <w:pPr>
              <w:pStyle w:val="TableParagraph"/>
              <w:spacing w:before="70"/>
              <w:ind w:right="409"/>
              <w:jc w:val="right"/>
              <w:rPr>
                <w:sz w:val="24"/>
              </w:rPr>
            </w:pPr>
          </w:p>
        </w:tc>
        <w:tc>
          <w:tcPr>
            <w:tcW w:w="3238" w:type="dxa"/>
          </w:tcPr>
          <w:p w14:paraId="717A1E57" w14:textId="2181E2E4" w:rsidR="00121E1E" w:rsidRDefault="005A3524" w:rsidP="005167E1">
            <w:pPr>
              <w:pStyle w:val="TableParagraph"/>
              <w:spacing w:before="70"/>
              <w:rPr>
                <w:sz w:val="24"/>
              </w:rPr>
            </w:pPr>
            <w:r>
              <w:rPr>
                <w:spacing w:val="-2"/>
                <w:sz w:val="24"/>
              </w:rPr>
              <w:t>Larry W</w:t>
            </w:r>
            <w:r w:rsidR="00265E4E">
              <w:rPr>
                <w:spacing w:val="-2"/>
                <w:sz w:val="24"/>
              </w:rPr>
              <w:t>h</w:t>
            </w:r>
            <w:r>
              <w:rPr>
                <w:spacing w:val="-2"/>
                <w:sz w:val="24"/>
              </w:rPr>
              <w:t>itman</w:t>
            </w:r>
            <w:r w:rsidR="009865A8">
              <w:rPr>
                <w:spacing w:val="-2"/>
                <w:sz w:val="24"/>
              </w:rPr>
              <w:t xml:space="preserve">     </w:t>
            </w:r>
            <w:r>
              <w:rPr>
                <w:spacing w:val="-2"/>
                <w:sz w:val="24"/>
              </w:rPr>
              <w:t xml:space="preserve"> </w:t>
            </w:r>
            <w:r w:rsidR="00265E4E">
              <w:rPr>
                <w:spacing w:val="-2"/>
                <w:sz w:val="24"/>
              </w:rPr>
              <w:t xml:space="preserve">                    </w:t>
            </w:r>
            <w:r w:rsidR="00106029">
              <w:rPr>
                <w:spacing w:val="-2"/>
                <w:sz w:val="24"/>
              </w:rPr>
              <w:t>Tiler</w:t>
            </w:r>
          </w:p>
        </w:tc>
      </w:tr>
      <w:tr w:rsidR="00113A5D" w14:paraId="61E8C994" w14:textId="77777777" w:rsidTr="00265E4E">
        <w:trPr>
          <w:trHeight w:val="476"/>
        </w:trPr>
        <w:tc>
          <w:tcPr>
            <w:tcW w:w="1645" w:type="dxa"/>
          </w:tcPr>
          <w:p w14:paraId="04DFA49D" w14:textId="210CDBAE" w:rsidR="00113A5D" w:rsidRDefault="00265E4E" w:rsidP="000E3575">
            <w:pPr>
              <w:pStyle w:val="TableParagraph"/>
              <w:spacing w:before="70"/>
              <w:rPr>
                <w:sz w:val="24"/>
              </w:rPr>
            </w:pPr>
            <w:r>
              <w:rPr>
                <w:sz w:val="24"/>
              </w:rPr>
              <w:t>Jared Whitman</w:t>
            </w:r>
          </w:p>
        </w:tc>
        <w:tc>
          <w:tcPr>
            <w:tcW w:w="1620" w:type="dxa"/>
          </w:tcPr>
          <w:p w14:paraId="12BADF4C" w14:textId="5ACC4D68" w:rsidR="00113A5D" w:rsidRDefault="00265E4E">
            <w:pPr>
              <w:pStyle w:val="TableParagraph"/>
              <w:spacing w:before="70"/>
              <w:ind w:left="204"/>
              <w:rPr>
                <w:spacing w:val="-2"/>
                <w:sz w:val="24"/>
              </w:rPr>
            </w:pPr>
            <w:r>
              <w:rPr>
                <w:spacing w:val="-2"/>
                <w:sz w:val="24"/>
              </w:rPr>
              <w:t>Senior Deacon</w:t>
            </w:r>
          </w:p>
        </w:tc>
        <w:tc>
          <w:tcPr>
            <w:tcW w:w="2766" w:type="dxa"/>
          </w:tcPr>
          <w:p w14:paraId="26152C4B" w14:textId="77777777" w:rsidR="00113A5D" w:rsidRDefault="00113A5D">
            <w:pPr>
              <w:pStyle w:val="TableParagraph"/>
              <w:spacing w:before="70"/>
              <w:ind w:right="409"/>
              <w:jc w:val="right"/>
              <w:rPr>
                <w:sz w:val="24"/>
              </w:rPr>
            </w:pPr>
          </w:p>
        </w:tc>
        <w:tc>
          <w:tcPr>
            <w:tcW w:w="3238" w:type="dxa"/>
          </w:tcPr>
          <w:p w14:paraId="1551103E" w14:textId="7CC803D3" w:rsidR="00113A5D" w:rsidRDefault="00265E4E" w:rsidP="00265E4E">
            <w:pPr>
              <w:pStyle w:val="TableParagraph"/>
              <w:spacing w:before="70"/>
              <w:rPr>
                <w:spacing w:val="-2"/>
                <w:sz w:val="24"/>
              </w:rPr>
            </w:pPr>
            <w:r>
              <w:rPr>
                <w:spacing w:val="-2"/>
                <w:sz w:val="24"/>
              </w:rPr>
              <w:t xml:space="preserve">Wil Fras                              </w:t>
            </w:r>
            <w:r w:rsidR="009D734E">
              <w:rPr>
                <w:spacing w:val="-2"/>
                <w:sz w:val="24"/>
              </w:rPr>
              <w:t>Marshall</w:t>
            </w:r>
          </w:p>
        </w:tc>
      </w:tr>
      <w:tr w:rsidR="00113A5D" w14:paraId="7318C902" w14:textId="77777777" w:rsidTr="00265E4E">
        <w:trPr>
          <w:trHeight w:val="476"/>
        </w:trPr>
        <w:tc>
          <w:tcPr>
            <w:tcW w:w="1645" w:type="dxa"/>
          </w:tcPr>
          <w:p w14:paraId="29A7B5B4" w14:textId="77777777" w:rsidR="00113A5D" w:rsidRDefault="00113A5D" w:rsidP="000E3575">
            <w:pPr>
              <w:pStyle w:val="TableParagraph"/>
              <w:spacing w:before="70"/>
              <w:rPr>
                <w:sz w:val="24"/>
              </w:rPr>
            </w:pPr>
          </w:p>
        </w:tc>
        <w:tc>
          <w:tcPr>
            <w:tcW w:w="1620" w:type="dxa"/>
          </w:tcPr>
          <w:p w14:paraId="21F28E63" w14:textId="77777777" w:rsidR="00113A5D" w:rsidRDefault="00113A5D">
            <w:pPr>
              <w:pStyle w:val="TableParagraph"/>
              <w:spacing w:before="70"/>
              <w:ind w:left="204"/>
              <w:rPr>
                <w:spacing w:val="-2"/>
                <w:sz w:val="24"/>
              </w:rPr>
            </w:pPr>
          </w:p>
        </w:tc>
        <w:tc>
          <w:tcPr>
            <w:tcW w:w="2766" w:type="dxa"/>
          </w:tcPr>
          <w:p w14:paraId="714D3731" w14:textId="77777777" w:rsidR="00113A5D" w:rsidRDefault="00113A5D">
            <w:pPr>
              <w:pStyle w:val="TableParagraph"/>
              <w:spacing w:before="70"/>
              <w:ind w:right="409"/>
              <w:jc w:val="right"/>
              <w:rPr>
                <w:sz w:val="24"/>
              </w:rPr>
            </w:pPr>
          </w:p>
        </w:tc>
        <w:tc>
          <w:tcPr>
            <w:tcW w:w="3238" w:type="dxa"/>
          </w:tcPr>
          <w:p w14:paraId="3A4B3ABA" w14:textId="77777777" w:rsidR="00113A5D" w:rsidRDefault="00113A5D">
            <w:pPr>
              <w:pStyle w:val="TableParagraph"/>
              <w:spacing w:before="70"/>
              <w:ind w:left="380"/>
              <w:rPr>
                <w:spacing w:val="-2"/>
                <w:sz w:val="24"/>
              </w:rPr>
            </w:pPr>
          </w:p>
        </w:tc>
      </w:tr>
      <w:tr w:rsidR="00121E1E" w14:paraId="11ACD8CA" w14:textId="77777777" w:rsidTr="00265E4E">
        <w:trPr>
          <w:trHeight w:val="357"/>
        </w:trPr>
        <w:tc>
          <w:tcPr>
            <w:tcW w:w="1645" w:type="dxa"/>
          </w:tcPr>
          <w:p w14:paraId="73CAEC45" w14:textId="09BD2107" w:rsidR="00121E1E" w:rsidRDefault="00121E1E" w:rsidP="000E3575">
            <w:pPr>
              <w:pStyle w:val="TableParagraph"/>
              <w:spacing w:line="269" w:lineRule="exact"/>
              <w:rPr>
                <w:sz w:val="24"/>
              </w:rPr>
            </w:pPr>
          </w:p>
        </w:tc>
        <w:tc>
          <w:tcPr>
            <w:tcW w:w="1620" w:type="dxa"/>
          </w:tcPr>
          <w:p w14:paraId="4AD71751" w14:textId="5C534463" w:rsidR="00121E1E" w:rsidRDefault="00121E1E" w:rsidP="00BE4E77">
            <w:pPr>
              <w:pStyle w:val="TableParagraph"/>
              <w:spacing w:line="269" w:lineRule="exact"/>
              <w:rPr>
                <w:sz w:val="24"/>
              </w:rPr>
            </w:pPr>
          </w:p>
        </w:tc>
        <w:tc>
          <w:tcPr>
            <w:tcW w:w="2766" w:type="dxa"/>
          </w:tcPr>
          <w:p w14:paraId="38A648D5" w14:textId="77777777" w:rsidR="00121E1E" w:rsidRDefault="00121E1E">
            <w:pPr>
              <w:pStyle w:val="TableParagraph"/>
              <w:spacing w:before="0"/>
              <w:rPr>
                <w:rFonts w:ascii="Times New Roman"/>
                <w:sz w:val="24"/>
              </w:rPr>
            </w:pPr>
          </w:p>
        </w:tc>
        <w:tc>
          <w:tcPr>
            <w:tcW w:w="3238" w:type="dxa"/>
          </w:tcPr>
          <w:p w14:paraId="5E44D504" w14:textId="01737557" w:rsidR="00121E1E" w:rsidRDefault="00121E1E" w:rsidP="00A4689B">
            <w:pPr>
              <w:pStyle w:val="TableParagraph"/>
              <w:spacing w:line="269" w:lineRule="exact"/>
              <w:rPr>
                <w:sz w:val="24"/>
              </w:rPr>
            </w:pPr>
          </w:p>
        </w:tc>
      </w:tr>
    </w:tbl>
    <w:p w14:paraId="2F058B29" w14:textId="77777777" w:rsidR="00121E1E" w:rsidRDefault="00121E1E">
      <w:pPr>
        <w:pStyle w:val="BodyText"/>
        <w:spacing w:before="0"/>
        <w:ind w:left="0"/>
      </w:pPr>
    </w:p>
    <w:p w14:paraId="02B86C34" w14:textId="77777777" w:rsidR="00121E1E" w:rsidRDefault="00121E1E">
      <w:pPr>
        <w:pStyle w:val="BodyText"/>
        <w:spacing w:before="0"/>
        <w:ind w:left="0"/>
      </w:pPr>
    </w:p>
    <w:p w14:paraId="781BC53A" w14:textId="77777777" w:rsidR="00121E1E" w:rsidRDefault="00121E1E">
      <w:pPr>
        <w:pStyle w:val="BodyText"/>
        <w:spacing w:before="268"/>
        <w:ind w:left="0"/>
      </w:pPr>
    </w:p>
    <w:p w14:paraId="5C6A4712" w14:textId="1BC08283" w:rsidR="00121E1E" w:rsidRPr="00303144" w:rsidRDefault="00106029">
      <w:pPr>
        <w:pStyle w:val="Heading1"/>
        <w:rPr>
          <w:b w:val="0"/>
          <w:bCs w:val="0"/>
        </w:rPr>
      </w:pPr>
      <w:r>
        <w:rPr>
          <w:noProof/>
        </w:rPr>
        <mc:AlternateContent>
          <mc:Choice Requires="wps">
            <w:drawing>
              <wp:anchor distT="0" distB="0" distL="0" distR="0" simplePos="0" relativeHeight="15729152" behindDoc="0" locked="0" layoutInCell="1" allowOverlap="1" wp14:anchorId="306310C6" wp14:editId="63875B63">
                <wp:simplePos x="0" y="0"/>
                <wp:positionH relativeFrom="page">
                  <wp:posOffset>438912</wp:posOffset>
                </wp:positionH>
                <wp:positionV relativeFrom="paragraph">
                  <wp:posOffset>-319091</wp:posOffset>
                </wp:positionV>
                <wp:extent cx="689610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5"/>
                              </a:lnTo>
                              <a:lnTo>
                                <a:pt x="6896100" y="6095"/>
                              </a:lnTo>
                              <a:lnTo>
                                <a:pt x="6896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66871" id="Graphic 3" o:spid="_x0000_s1026" style="position:absolute;margin-left:34.55pt;margin-top:-25.15pt;width:543pt;height:.5pt;z-index:15729152;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" path="m6896100,l,,,6095r6896100,l6896100,xe" fillcolor="black" stroked="f">
                <v:path arrowok="t"/>
                <w10:wrap anchorx="page"/>
              </v:shape>
            </w:pict>
          </mc:Fallback>
        </mc:AlternateContent>
      </w:r>
      <w:r>
        <w:t>Grand</w:t>
      </w:r>
      <w:r>
        <w:rPr>
          <w:spacing w:val="-3"/>
        </w:rPr>
        <w:t xml:space="preserve"> </w:t>
      </w:r>
      <w:r>
        <w:t>Lodge</w:t>
      </w:r>
      <w:r>
        <w:rPr>
          <w:spacing w:val="-4"/>
        </w:rPr>
        <w:t xml:space="preserve"> </w:t>
      </w:r>
      <w:r>
        <w:t>Officers</w:t>
      </w:r>
      <w:r>
        <w:rPr>
          <w:spacing w:val="-5"/>
        </w:rPr>
        <w:t xml:space="preserve"> </w:t>
      </w:r>
      <w:r>
        <w:t>&amp;</w:t>
      </w:r>
      <w:r>
        <w:rPr>
          <w:spacing w:val="-5"/>
        </w:rPr>
        <w:t xml:space="preserve"> </w:t>
      </w:r>
      <w:r>
        <w:t>Representatives</w:t>
      </w:r>
      <w:r>
        <w:rPr>
          <w:spacing w:val="-3"/>
        </w:rPr>
        <w:t xml:space="preserve"> </w:t>
      </w:r>
      <w:r>
        <w:rPr>
          <w:spacing w:val="-2"/>
        </w:rPr>
        <w:t>present:</w:t>
      </w:r>
      <w:r w:rsidR="005167E1">
        <w:rPr>
          <w:spacing w:val="-2"/>
        </w:rPr>
        <w:t xml:space="preserve"> </w:t>
      </w:r>
      <w:r w:rsidR="00160B5E" w:rsidRPr="00303144">
        <w:rPr>
          <w:b w:val="0"/>
          <w:bCs w:val="0"/>
          <w:spacing w:val="-2"/>
        </w:rPr>
        <w:t>Larry W</w:t>
      </w:r>
      <w:r w:rsidR="00303144">
        <w:rPr>
          <w:b w:val="0"/>
          <w:bCs w:val="0"/>
          <w:spacing w:val="-2"/>
        </w:rPr>
        <w:t>h</w:t>
      </w:r>
      <w:r w:rsidR="00160B5E" w:rsidRPr="00303144">
        <w:rPr>
          <w:b w:val="0"/>
          <w:bCs w:val="0"/>
          <w:spacing w:val="-2"/>
        </w:rPr>
        <w:t>itman</w:t>
      </w:r>
      <w:r w:rsidR="00303144">
        <w:rPr>
          <w:b w:val="0"/>
          <w:bCs w:val="0"/>
          <w:spacing w:val="-2"/>
        </w:rPr>
        <w:t xml:space="preserve"> (GL Representative for Child </w:t>
      </w:r>
      <w:proofErr w:type="gramStart"/>
      <w:r w:rsidR="00303144">
        <w:rPr>
          <w:b w:val="0"/>
          <w:bCs w:val="0"/>
          <w:spacing w:val="-2"/>
        </w:rPr>
        <w:t>ID  Program</w:t>
      </w:r>
      <w:proofErr w:type="gramEnd"/>
      <w:r w:rsidR="00303144">
        <w:rPr>
          <w:b w:val="0"/>
          <w:bCs w:val="0"/>
          <w:spacing w:val="-2"/>
        </w:rPr>
        <w:t>)</w:t>
      </w:r>
    </w:p>
    <w:p w14:paraId="743557D3" w14:textId="15495920" w:rsidR="00121E1E" w:rsidRDefault="00106029">
      <w:pPr>
        <w:pStyle w:val="Heading1"/>
        <w:spacing w:before="185"/>
      </w:pPr>
      <w:r>
        <w:t>Past</w:t>
      </w:r>
      <w:r>
        <w:rPr>
          <w:spacing w:val="-2"/>
        </w:rPr>
        <w:t xml:space="preserve"> </w:t>
      </w:r>
      <w:r>
        <w:t>Masters</w:t>
      </w:r>
      <w:r>
        <w:rPr>
          <w:spacing w:val="-2"/>
        </w:rPr>
        <w:t xml:space="preserve"> Present:</w:t>
      </w:r>
      <w:r w:rsidR="007A14FF">
        <w:rPr>
          <w:spacing w:val="-2"/>
        </w:rPr>
        <w:t xml:space="preserve"> </w:t>
      </w:r>
      <w:r w:rsidR="00AB354C" w:rsidRPr="00303144">
        <w:rPr>
          <w:b w:val="0"/>
          <w:bCs w:val="0"/>
          <w:spacing w:val="-2"/>
        </w:rPr>
        <w:t xml:space="preserve">Lynn Ross, Jerry Preston, </w:t>
      </w:r>
      <w:r w:rsidR="007F4DB4" w:rsidRPr="00303144">
        <w:rPr>
          <w:b w:val="0"/>
          <w:bCs w:val="0"/>
          <w:spacing w:val="-2"/>
        </w:rPr>
        <w:t>Willford Fras, Rick Win</w:t>
      </w:r>
      <w:r w:rsidR="00E32A6F" w:rsidRPr="00303144">
        <w:rPr>
          <w:b w:val="0"/>
          <w:bCs w:val="0"/>
          <w:spacing w:val="-2"/>
        </w:rPr>
        <w:t>d</w:t>
      </w:r>
      <w:r w:rsidR="00265E4E" w:rsidRPr="00303144">
        <w:rPr>
          <w:b w:val="0"/>
          <w:bCs w:val="0"/>
          <w:spacing w:val="-2"/>
        </w:rPr>
        <w:t>le</w:t>
      </w:r>
    </w:p>
    <w:p w14:paraId="71E71752" w14:textId="18B20EE6" w:rsidR="00E32A6F" w:rsidRPr="00E32A6F" w:rsidRDefault="00106029" w:rsidP="00E32A6F">
      <w:pPr>
        <w:spacing w:before="185"/>
        <w:ind w:left="360"/>
        <w:rPr>
          <w:b/>
          <w:spacing w:val="3"/>
          <w:sz w:val="24"/>
        </w:rPr>
      </w:pPr>
      <w:r>
        <w:rPr>
          <w:b/>
          <w:sz w:val="24"/>
        </w:rPr>
        <w:t>Honorary</w:t>
      </w:r>
      <w:r>
        <w:rPr>
          <w:b/>
          <w:spacing w:val="-5"/>
          <w:sz w:val="24"/>
        </w:rPr>
        <w:t xml:space="preserve"> </w:t>
      </w:r>
      <w:r>
        <w:rPr>
          <w:b/>
          <w:sz w:val="24"/>
        </w:rPr>
        <w:t>Members</w:t>
      </w:r>
      <w:r>
        <w:rPr>
          <w:b/>
          <w:spacing w:val="-4"/>
          <w:sz w:val="24"/>
        </w:rPr>
        <w:t xml:space="preserve"> </w:t>
      </w:r>
      <w:r>
        <w:rPr>
          <w:b/>
          <w:sz w:val="24"/>
        </w:rPr>
        <w:t>Present:</w:t>
      </w:r>
      <w:r>
        <w:rPr>
          <w:b/>
          <w:spacing w:val="3"/>
          <w:sz w:val="24"/>
        </w:rPr>
        <w:t xml:space="preserve"> </w:t>
      </w:r>
      <w:r w:rsidR="00265E4E" w:rsidRPr="00303144">
        <w:rPr>
          <w:bCs/>
          <w:spacing w:val="3"/>
          <w:sz w:val="24"/>
        </w:rPr>
        <w:t>Wil Fras</w:t>
      </w:r>
      <w:r w:rsidR="00E32A6F">
        <w:rPr>
          <w:b/>
          <w:spacing w:val="3"/>
          <w:sz w:val="24"/>
        </w:rPr>
        <w:tab/>
      </w:r>
      <w:r w:rsidR="00E32A6F">
        <w:rPr>
          <w:b/>
          <w:spacing w:val="3"/>
          <w:sz w:val="24"/>
        </w:rPr>
        <w:tab/>
      </w:r>
    </w:p>
    <w:p w14:paraId="213E4061" w14:textId="0B664C91" w:rsidR="00121E1E" w:rsidRDefault="00106029">
      <w:pPr>
        <w:spacing w:before="182"/>
        <w:ind w:left="360"/>
        <w:rPr>
          <w:b/>
          <w:spacing w:val="-3"/>
          <w:sz w:val="24"/>
        </w:rPr>
      </w:pPr>
      <w:r>
        <w:rPr>
          <w:b/>
          <w:sz w:val="24"/>
        </w:rPr>
        <w:t>Lodge</w:t>
      </w:r>
      <w:r>
        <w:rPr>
          <w:b/>
          <w:spacing w:val="-4"/>
          <w:sz w:val="24"/>
        </w:rPr>
        <w:t xml:space="preserve"> </w:t>
      </w:r>
      <w:r>
        <w:rPr>
          <w:b/>
          <w:sz w:val="24"/>
        </w:rPr>
        <w:t>Opened:</w:t>
      </w:r>
      <w:r>
        <w:rPr>
          <w:b/>
          <w:spacing w:val="-3"/>
          <w:sz w:val="24"/>
        </w:rPr>
        <w:t xml:space="preserve"> </w:t>
      </w:r>
      <w:r w:rsidR="001F566C" w:rsidRPr="00303144">
        <w:rPr>
          <w:bCs/>
          <w:spacing w:val="-3"/>
          <w:sz w:val="24"/>
        </w:rPr>
        <w:t>7:</w:t>
      </w:r>
      <w:r w:rsidR="009012C4" w:rsidRPr="00303144">
        <w:rPr>
          <w:bCs/>
          <w:spacing w:val="-3"/>
          <w:sz w:val="24"/>
        </w:rPr>
        <w:t>17</w:t>
      </w:r>
      <w:r w:rsidR="001F566C" w:rsidRPr="00303144">
        <w:rPr>
          <w:bCs/>
          <w:spacing w:val="-3"/>
          <w:sz w:val="24"/>
        </w:rPr>
        <w:t xml:space="preserve"> PM</w:t>
      </w:r>
    </w:p>
    <w:p w14:paraId="20AEEE0E" w14:textId="36C39E85" w:rsidR="001F28C1" w:rsidRDefault="00737F88">
      <w:pPr>
        <w:spacing w:before="182"/>
        <w:ind w:left="360"/>
        <w:rPr>
          <w:sz w:val="24"/>
        </w:rPr>
      </w:pPr>
      <w:proofErr w:type="gramStart"/>
      <w:r>
        <w:rPr>
          <w:b/>
          <w:spacing w:val="-3"/>
          <w:sz w:val="24"/>
        </w:rPr>
        <w:t>Members :</w:t>
      </w:r>
      <w:proofErr w:type="gramEnd"/>
      <w:r>
        <w:rPr>
          <w:b/>
          <w:spacing w:val="-3"/>
          <w:sz w:val="24"/>
        </w:rPr>
        <w:t xml:space="preserve"> </w:t>
      </w:r>
      <w:r w:rsidRPr="00303144">
        <w:rPr>
          <w:bCs/>
          <w:spacing w:val="-3"/>
          <w:sz w:val="24"/>
        </w:rPr>
        <w:t>17 in attendance</w:t>
      </w:r>
    </w:p>
    <w:p w14:paraId="6C3899B5" w14:textId="1DFF0C8D" w:rsidR="00121E1E" w:rsidRPr="00B968D1" w:rsidRDefault="00106029" w:rsidP="00B968D1">
      <w:pPr>
        <w:pStyle w:val="BodyText"/>
        <w:spacing w:before="185" w:line="259" w:lineRule="auto"/>
        <w:ind w:right="117"/>
        <w:jc w:val="both"/>
        <w:rPr>
          <w:bCs/>
        </w:rPr>
      </w:pPr>
      <w:r>
        <w:rPr>
          <w:b/>
        </w:rPr>
        <w:t>Presentations</w:t>
      </w:r>
      <w:r w:rsidRPr="00B968D1">
        <w:rPr>
          <w:bCs/>
        </w:rPr>
        <w:t xml:space="preserve">: </w:t>
      </w:r>
      <w:r w:rsidR="00265E4E">
        <w:rPr>
          <w:bCs/>
          <w:spacing w:val="-3"/>
        </w:rPr>
        <w:t xml:space="preserve">Draped Alter in prayers </w:t>
      </w:r>
      <w:r w:rsidR="00265E4E">
        <w:rPr>
          <w:bCs/>
          <w:spacing w:val="-3"/>
        </w:rPr>
        <w:t xml:space="preserve">in Memory of Brother </w:t>
      </w:r>
      <w:r w:rsidR="00265E4E">
        <w:rPr>
          <w:bCs/>
          <w:spacing w:val="-3"/>
        </w:rPr>
        <w:t>Floyd Moore, Passed Feb</w:t>
      </w:r>
      <w:r w:rsidR="00265E4E">
        <w:rPr>
          <w:bCs/>
          <w:spacing w:val="-3"/>
        </w:rPr>
        <w:t>r</w:t>
      </w:r>
      <w:r w:rsidR="00265E4E">
        <w:rPr>
          <w:bCs/>
          <w:spacing w:val="-3"/>
        </w:rPr>
        <w:t>uary</w:t>
      </w:r>
      <w:r w:rsidR="00265E4E">
        <w:rPr>
          <w:bCs/>
          <w:spacing w:val="-3"/>
        </w:rPr>
        <w:t xml:space="preserve"> </w:t>
      </w:r>
      <w:r w:rsidR="00265E4E">
        <w:rPr>
          <w:bCs/>
          <w:spacing w:val="-3"/>
        </w:rPr>
        <w:t xml:space="preserve">22nd, 2026.  </w:t>
      </w:r>
    </w:p>
    <w:p w14:paraId="10ED2FF0" w14:textId="6C73F44E" w:rsidR="00265E4E" w:rsidRPr="000309DA" w:rsidRDefault="00106029" w:rsidP="00265E4E">
      <w:pPr>
        <w:pStyle w:val="BodyText"/>
        <w:spacing w:before="159" w:line="256" w:lineRule="auto"/>
        <w:rPr>
          <w:bCs/>
        </w:rPr>
      </w:pPr>
      <w:r>
        <w:rPr>
          <w:b/>
        </w:rPr>
        <w:t>Minutes:</w:t>
      </w:r>
      <w:r>
        <w:rPr>
          <w:b/>
          <w:spacing w:val="-3"/>
        </w:rPr>
        <w:t xml:space="preserve"> </w:t>
      </w:r>
      <w:r w:rsidR="00265E4E" w:rsidRPr="000309DA">
        <w:rPr>
          <w:bCs/>
          <w:spacing w:val="-3"/>
        </w:rPr>
        <w:t>No correction</w:t>
      </w:r>
      <w:r w:rsidR="00265E4E">
        <w:rPr>
          <w:bCs/>
          <w:spacing w:val="-3"/>
        </w:rPr>
        <w:t xml:space="preserve">s </w:t>
      </w:r>
      <w:r w:rsidR="00265E4E" w:rsidRPr="000309DA">
        <w:rPr>
          <w:bCs/>
          <w:spacing w:val="-3"/>
        </w:rPr>
        <w:t xml:space="preserve">were </w:t>
      </w:r>
      <w:r w:rsidR="00265E4E">
        <w:rPr>
          <w:bCs/>
          <w:spacing w:val="-3"/>
        </w:rPr>
        <w:t>requested by the brethren.</w:t>
      </w:r>
      <w:r w:rsidR="00265E4E" w:rsidRPr="000309DA">
        <w:rPr>
          <w:bCs/>
          <w:spacing w:val="-3"/>
        </w:rPr>
        <w:t xml:space="preserve"> Minutes were approved received and </w:t>
      </w:r>
      <w:r w:rsidR="00265E4E">
        <w:rPr>
          <w:bCs/>
          <w:spacing w:val="-3"/>
        </w:rPr>
        <w:t>f</w:t>
      </w:r>
      <w:r w:rsidR="00265E4E" w:rsidRPr="000309DA">
        <w:rPr>
          <w:bCs/>
          <w:spacing w:val="-3"/>
        </w:rPr>
        <w:t xml:space="preserve">iled.  </w:t>
      </w:r>
    </w:p>
    <w:p w14:paraId="526DB81A" w14:textId="7654B977" w:rsidR="00121E1E" w:rsidRPr="000309DA" w:rsidRDefault="000309DA">
      <w:pPr>
        <w:pStyle w:val="BodyText"/>
        <w:spacing w:before="159" w:line="256" w:lineRule="auto"/>
        <w:rPr>
          <w:bCs/>
        </w:rPr>
      </w:pPr>
      <w:r w:rsidRPr="000309DA">
        <w:rPr>
          <w:bCs/>
          <w:spacing w:val="-3"/>
        </w:rPr>
        <w:t xml:space="preserve"> </w:t>
      </w:r>
      <w:r w:rsidR="00D64010">
        <w:rPr>
          <w:bCs/>
          <w:spacing w:val="-3"/>
        </w:rPr>
        <w:t>Remitting Dues for</w:t>
      </w:r>
      <w:r w:rsidR="00C13910">
        <w:rPr>
          <w:bCs/>
          <w:spacing w:val="-3"/>
        </w:rPr>
        <w:t xml:space="preserve"> th</w:t>
      </w:r>
      <w:r w:rsidR="00DA4E6B">
        <w:rPr>
          <w:bCs/>
          <w:spacing w:val="-3"/>
        </w:rPr>
        <w:t>e</w:t>
      </w:r>
      <w:r w:rsidR="00C13910">
        <w:rPr>
          <w:bCs/>
          <w:spacing w:val="-3"/>
        </w:rPr>
        <w:t xml:space="preserve"> year 20</w:t>
      </w:r>
      <w:r w:rsidR="00DA4E6B">
        <w:rPr>
          <w:bCs/>
          <w:spacing w:val="-3"/>
        </w:rPr>
        <w:t>26,</w:t>
      </w:r>
      <w:r w:rsidR="00D64010">
        <w:rPr>
          <w:bCs/>
          <w:spacing w:val="-3"/>
        </w:rPr>
        <w:t xml:space="preserve"> Travis </w:t>
      </w:r>
      <w:r w:rsidR="0096608E">
        <w:rPr>
          <w:bCs/>
          <w:spacing w:val="-3"/>
        </w:rPr>
        <w:t>Schlosser</w:t>
      </w:r>
      <w:r w:rsidR="0059675D">
        <w:rPr>
          <w:bCs/>
          <w:spacing w:val="-3"/>
        </w:rPr>
        <w:t xml:space="preserve"> in the amount of 125.00 for hardship</w:t>
      </w:r>
      <w:r w:rsidR="0096608E">
        <w:rPr>
          <w:bCs/>
          <w:spacing w:val="-3"/>
        </w:rPr>
        <w:t>.</w:t>
      </w:r>
    </w:p>
    <w:p w14:paraId="1B6D5234" w14:textId="326939CF" w:rsidR="005F2A65" w:rsidRPr="00B968D1" w:rsidRDefault="00106029" w:rsidP="005F2A65">
      <w:pPr>
        <w:pStyle w:val="BodyText"/>
        <w:spacing w:before="185" w:line="259" w:lineRule="auto"/>
        <w:ind w:right="117"/>
        <w:jc w:val="both"/>
        <w:rPr>
          <w:bCs/>
        </w:rPr>
      </w:pPr>
      <w:r>
        <w:rPr>
          <w:b/>
        </w:rPr>
        <w:t>Petitions:</w:t>
      </w:r>
      <w:r>
        <w:rPr>
          <w:b/>
          <w:spacing w:val="-3"/>
        </w:rPr>
        <w:t xml:space="preserve"> </w:t>
      </w:r>
      <w:r w:rsidR="00265E4E" w:rsidRPr="00303144">
        <w:rPr>
          <w:bCs/>
          <w:spacing w:val="-3"/>
        </w:rPr>
        <w:t>No Petitions were read.</w:t>
      </w:r>
      <w:r w:rsidR="00265E4E">
        <w:rPr>
          <w:b/>
          <w:spacing w:val="-3"/>
        </w:rPr>
        <w:t xml:space="preserve">  </w:t>
      </w:r>
    </w:p>
    <w:p w14:paraId="1374B093" w14:textId="77777777" w:rsidR="00303144" w:rsidRPr="00B968D1" w:rsidRDefault="00106029" w:rsidP="00303144">
      <w:pPr>
        <w:pStyle w:val="BodyText"/>
        <w:spacing w:before="185" w:line="259" w:lineRule="auto"/>
        <w:ind w:right="117"/>
        <w:jc w:val="both"/>
        <w:rPr>
          <w:bCs/>
        </w:rPr>
      </w:pPr>
      <w:r>
        <w:t>Investigation</w:t>
      </w:r>
      <w:r>
        <w:rPr>
          <w:spacing w:val="-7"/>
        </w:rPr>
        <w:t xml:space="preserve"> </w:t>
      </w:r>
      <w:r>
        <w:t xml:space="preserve">Committees: </w:t>
      </w:r>
      <w:r w:rsidR="00265E4E">
        <w:t>N/A</w:t>
      </w:r>
      <w:r w:rsidR="00303144">
        <w:t xml:space="preserve"> - </w:t>
      </w:r>
      <w:r w:rsidR="00303144">
        <w:rPr>
          <w:bCs/>
        </w:rPr>
        <w:t xml:space="preserve">WM Todd Lamb emailed and called Landon Kelly to ascertain continued interest.  No return calls or emails received.  </w:t>
      </w:r>
    </w:p>
    <w:p w14:paraId="757DFBE9" w14:textId="77777777" w:rsidR="006412FE" w:rsidRDefault="006412FE" w:rsidP="006003F2">
      <w:pPr>
        <w:pStyle w:val="BodyText"/>
        <w:spacing w:line="259" w:lineRule="auto"/>
        <w:rPr>
          <w:b/>
        </w:rPr>
      </w:pPr>
      <w:r>
        <w:rPr>
          <w:b/>
        </w:rPr>
        <w:t>Committee Reports</w:t>
      </w:r>
    </w:p>
    <w:p w14:paraId="48BE94BD" w14:textId="58A2B81C" w:rsidR="000E7B63" w:rsidRDefault="00106029" w:rsidP="006412FE">
      <w:pPr>
        <w:pStyle w:val="BodyText"/>
        <w:spacing w:line="259" w:lineRule="auto"/>
        <w:ind w:firstLine="360"/>
        <w:rPr>
          <w:bCs/>
        </w:rPr>
      </w:pPr>
      <w:r>
        <w:rPr>
          <w:b/>
        </w:rPr>
        <w:t>Charity</w:t>
      </w:r>
      <w:r>
        <w:rPr>
          <w:b/>
          <w:spacing w:val="-3"/>
        </w:rPr>
        <w:t xml:space="preserve"> </w:t>
      </w:r>
      <w:r>
        <w:rPr>
          <w:b/>
        </w:rPr>
        <w:t xml:space="preserve">Committee: </w:t>
      </w:r>
      <w:r w:rsidR="0022541D" w:rsidRPr="00265E4E">
        <w:rPr>
          <w:bCs/>
        </w:rPr>
        <w:t>Brian S</w:t>
      </w:r>
      <w:r w:rsidR="00216A8D" w:rsidRPr="00265E4E">
        <w:rPr>
          <w:bCs/>
        </w:rPr>
        <w:t>abin</w:t>
      </w:r>
      <w:r w:rsidR="00265E4E">
        <w:rPr>
          <w:bCs/>
        </w:rPr>
        <w:t xml:space="preserve"> motioned to sponsor </w:t>
      </w:r>
      <w:r w:rsidR="000E7B63">
        <w:rPr>
          <w:bCs/>
        </w:rPr>
        <w:t>a Davison, MI</w:t>
      </w:r>
      <w:r w:rsidR="00A02A97" w:rsidRPr="00265E4E">
        <w:rPr>
          <w:bCs/>
        </w:rPr>
        <w:t xml:space="preserve"> </w:t>
      </w:r>
      <w:r w:rsidR="000E7B63">
        <w:rPr>
          <w:bCs/>
        </w:rPr>
        <w:t>Little League</w:t>
      </w:r>
      <w:r w:rsidR="00A02A97" w:rsidRPr="00265E4E">
        <w:rPr>
          <w:bCs/>
        </w:rPr>
        <w:t xml:space="preserve"> Base</w:t>
      </w:r>
      <w:r w:rsidR="000E7B63">
        <w:rPr>
          <w:bCs/>
        </w:rPr>
        <w:t>b</w:t>
      </w:r>
      <w:r w:rsidR="00E673F0" w:rsidRPr="00265E4E">
        <w:rPr>
          <w:bCs/>
        </w:rPr>
        <w:t>all</w:t>
      </w:r>
      <w:r w:rsidR="00265E4E">
        <w:rPr>
          <w:bCs/>
        </w:rPr>
        <w:t xml:space="preserve"> </w:t>
      </w:r>
      <w:r w:rsidR="000E7B63">
        <w:rPr>
          <w:bCs/>
        </w:rPr>
        <w:t xml:space="preserve">team </w:t>
      </w:r>
      <w:r w:rsidR="00265E4E">
        <w:rPr>
          <w:bCs/>
        </w:rPr>
        <w:t xml:space="preserve">for $300.00.  Discussion </w:t>
      </w:r>
      <w:r w:rsidR="000E7B63">
        <w:rPr>
          <w:bCs/>
        </w:rPr>
        <w:t>e</w:t>
      </w:r>
      <w:r w:rsidR="00265E4E">
        <w:rPr>
          <w:bCs/>
        </w:rPr>
        <w:t xml:space="preserve">nsued to </w:t>
      </w:r>
      <w:r w:rsidR="000E7B63">
        <w:rPr>
          <w:bCs/>
        </w:rPr>
        <w:t>b</w:t>
      </w:r>
      <w:r w:rsidR="00265E4E">
        <w:rPr>
          <w:bCs/>
        </w:rPr>
        <w:t xml:space="preserve">egin with </w:t>
      </w:r>
      <w:r w:rsidR="000E7B63">
        <w:rPr>
          <w:bCs/>
        </w:rPr>
        <w:t>b</w:t>
      </w:r>
      <w:r w:rsidR="00265E4E">
        <w:rPr>
          <w:bCs/>
        </w:rPr>
        <w:t xml:space="preserve">oys in the </w:t>
      </w:r>
      <w:r w:rsidR="000E7B63">
        <w:rPr>
          <w:bCs/>
        </w:rPr>
        <w:t xml:space="preserve">Age 10-11 arena as </w:t>
      </w:r>
      <w:proofErr w:type="gramStart"/>
      <w:r w:rsidR="000E7B63">
        <w:rPr>
          <w:bCs/>
        </w:rPr>
        <w:t>their</w:t>
      </w:r>
      <w:proofErr w:type="gramEnd"/>
      <w:r w:rsidR="000E7B63">
        <w:rPr>
          <w:bCs/>
        </w:rPr>
        <w:t xml:space="preserve"> tends to be more parental involvement.  Motion and </w:t>
      </w:r>
      <w:r w:rsidR="000E7B63" w:rsidRPr="00265E4E">
        <w:rPr>
          <w:bCs/>
        </w:rPr>
        <w:t>Matt Berry 2</w:t>
      </w:r>
      <w:r w:rsidR="000E7B63" w:rsidRPr="00265E4E">
        <w:rPr>
          <w:bCs/>
          <w:vertAlign w:val="superscript"/>
        </w:rPr>
        <w:t>nd</w:t>
      </w:r>
      <w:r w:rsidR="000E7B63">
        <w:rPr>
          <w:bCs/>
        </w:rPr>
        <w:t xml:space="preserve"> passing with unanimous vote. </w:t>
      </w:r>
      <w:r w:rsidR="000F1F70" w:rsidRPr="00265E4E">
        <w:rPr>
          <w:bCs/>
        </w:rPr>
        <w:t xml:space="preserve"> </w:t>
      </w:r>
      <w:proofErr w:type="spellStart"/>
      <w:r w:rsidR="00C83255" w:rsidRPr="00265E4E">
        <w:rPr>
          <w:bCs/>
        </w:rPr>
        <w:t>C</w:t>
      </w:r>
      <w:r w:rsidR="00A6345A" w:rsidRPr="00265E4E">
        <w:rPr>
          <w:bCs/>
        </w:rPr>
        <w:t>hk</w:t>
      </w:r>
      <w:proofErr w:type="spellEnd"/>
      <w:r w:rsidR="00C83255" w:rsidRPr="00265E4E">
        <w:rPr>
          <w:bCs/>
        </w:rPr>
        <w:t xml:space="preserve"> #</w:t>
      </w:r>
      <w:r w:rsidR="001F02DC" w:rsidRPr="00265E4E">
        <w:rPr>
          <w:bCs/>
        </w:rPr>
        <w:t>1769 gen ch</w:t>
      </w:r>
      <w:r w:rsidR="006003F2" w:rsidRPr="00265E4E">
        <w:rPr>
          <w:bCs/>
        </w:rPr>
        <w:t>ecking.</w:t>
      </w:r>
      <w:r w:rsidR="003550E4" w:rsidRPr="00265E4E">
        <w:rPr>
          <w:bCs/>
        </w:rPr>
        <w:t xml:space="preserve">   </w:t>
      </w:r>
    </w:p>
    <w:p w14:paraId="32BF41EA" w14:textId="27002751" w:rsidR="00835B49" w:rsidRPr="00265E4E" w:rsidRDefault="00DF7FB4" w:rsidP="006003F2">
      <w:pPr>
        <w:pStyle w:val="BodyText"/>
        <w:spacing w:line="259" w:lineRule="auto"/>
        <w:rPr>
          <w:bCs/>
        </w:rPr>
      </w:pPr>
      <w:r w:rsidRPr="00265E4E">
        <w:rPr>
          <w:bCs/>
        </w:rPr>
        <w:t xml:space="preserve">Davison Actors </w:t>
      </w:r>
      <w:r w:rsidR="00BA4AEC" w:rsidRPr="00265E4E">
        <w:rPr>
          <w:bCs/>
        </w:rPr>
        <w:t>Playhouse</w:t>
      </w:r>
      <w:r w:rsidR="00F208DA" w:rsidRPr="00265E4E">
        <w:rPr>
          <w:bCs/>
        </w:rPr>
        <w:t xml:space="preserve"> is invited to Ma</w:t>
      </w:r>
      <w:r w:rsidR="00BB2A29" w:rsidRPr="00265E4E">
        <w:rPr>
          <w:bCs/>
        </w:rPr>
        <w:t xml:space="preserve">y regular meeting </w:t>
      </w:r>
      <w:r w:rsidR="00C216A4" w:rsidRPr="00265E4E">
        <w:rPr>
          <w:bCs/>
        </w:rPr>
        <w:t xml:space="preserve">@ </w:t>
      </w:r>
      <w:r w:rsidR="00265C09" w:rsidRPr="00265E4E">
        <w:rPr>
          <w:bCs/>
        </w:rPr>
        <w:t>6:</w:t>
      </w:r>
      <w:r w:rsidR="000E7B63">
        <w:rPr>
          <w:bCs/>
        </w:rPr>
        <w:t>0</w:t>
      </w:r>
      <w:r w:rsidR="00265C09" w:rsidRPr="00265E4E">
        <w:rPr>
          <w:bCs/>
        </w:rPr>
        <w:t xml:space="preserve">0 </w:t>
      </w:r>
      <w:r w:rsidR="00BB2A29" w:rsidRPr="00265E4E">
        <w:rPr>
          <w:bCs/>
        </w:rPr>
        <w:t>to pres</w:t>
      </w:r>
      <w:r w:rsidR="00AF4ED2" w:rsidRPr="00265E4E">
        <w:rPr>
          <w:bCs/>
        </w:rPr>
        <w:t>ent them wit</w:t>
      </w:r>
      <w:r w:rsidR="000E7B63">
        <w:rPr>
          <w:bCs/>
        </w:rPr>
        <w:t>h</w:t>
      </w:r>
      <w:r w:rsidR="00AF4ED2" w:rsidRPr="00265E4E">
        <w:rPr>
          <w:bCs/>
        </w:rPr>
        <w:t xml:space="preserve"> </w:t>
      </w:r>
      <w:r w:rsidR="000E7B63">
        <w:rPr>
          <w:bCs/>
        </w:rPr>
        <w:t xml:space="preserve">two Check’s 1 for $400.00 from Lodge Charity Account and a second one for $200.00 from General Fund. </w:t>
      </w:r>
    </w:p>
    <w:p w14:paraId="4D0B3909" w14:textId="77777777" w:rsidR="008D2E11" w:rsidRDefault="008D2E11" w:rsidP="00797E0E">
      <w:pPr>
        <w:spacing w:before="29"/>
        <w:ind w:left="360"/>
        <w:rPr>
          <w:b/>
          <w:sz w:val="24"/>
        </w:rPr>
      </w:pPr>
    </w:p>
    <w:p w14:paraId="7ED7FFB9" w14:textId="09BFBC8B" w:rsidR="008D2E11" w:rsidRDefault="00797E0E" w:rsidP="006412FE">
      <w:pPr>
        <w:spacing w:before="29"/>
        <w:ind w:left="360" w:firstLine="360"/>
        <w:rPr>
          <w:bCs/>
          <w:spacing w:val="2"/>
          <w:sz w:val="24"/>
        </w:rPr>
      </w:pPr>
      <w:r>
        <w:rPr>
          <w:b/>
          <w:sz w:val="24"/>
        </w:rPr>
        <w:t>Sick</w:t>
      </w:r>
      <w:r>
        <w:rPr>
          <w:b/>
          <w:spacing w:val="-3"/>
          <w:sz w:val="24"/>
        </w:rPr>
        <w:t xml:space="preserve"> </w:t>
      </w:r>
      <w:r>
        <w:rPr>
          <w:b/>
          <w:sz w:val="24"/>
        </w:rPr>
        <w:t>&amp;</w:t>
      </w:r>
      <w:r>
        <w:rPr>
          <w:b/>
          <w:spacing w:val="-4"/>
          <w:sz w:val="24"/>
        </w:rPr>
        <w:t xml:space="preserve"> </w:t>
      </w:r>
      <w:r>
        <w:rPr>
          <w:b/>
          <w:sz w:val="24"/>
        </w:rPr>
        <w:t>Relief</w:t>
      </w:r>
      <w:r>
        <w:rPr>
          <w:b/>
          <w:spacing w:val="-2"/>
          <w:sz w:val="24"/>
        </w:rPr>
        <w:t xml:space="preserve"> </w:t>
      </w:r>
      <w:r>
        <w:rPr>
          <w:b/>
          <w:sz w:val="24"/>
        </w:rPr>
        <w:t>Committee:</w:t>
      </w:r>
      <w:r>
        <w:rPr>
          <w:b/>
          <w:spacing w:val="2"/>
          <w:sz w:val="24"/>
        </w:rPr>
        <w:t xml:space="preserve"> </w:t>
      </w:r>
      <w:r w:rsidR="000E7B63" w:rsidRPr="000E7B63">
        <w:rPr>
          <w:bCs/>
          <w:spacing w:val="2"/>
          <w:sz w:val="24"/>
        </w:rPr>
        <w:t xml:space="preserve">Update on </w:t>
      </w:r>
      <w:r w:rsidR="00CF1443" w:rsidRPr="000E7B63">
        <w:rPr>
          <w:bCs/>
          <w:spacing w:val="2"/>
          <w:sz w:val="24"/>
        </w:rPr>
        <w:t>Lynn Ross</w:t>
      </w:r>
      <w:r w:rsidR="000E7B63" w:rsidRPr="000E7B63">
        <w:rPr>
          <w:bCs/>
          <w:spacing w:val="2"/>
          <w:sz w:val="24"/>
        </w:rPr>
        <w:t xml:space="preserve"> </w:t>
      </w:r>
      <w:r w:rsidR="000E7B63">
        <w:rPr>
          <w:bCs/>
          <w:spacing w:val="2"/>
          <w:sz w:val="24"/>
        </w:rPr>
        <w:t>is</w:t>
      </w:r>
      <w:r w:rsidR="000E7B63" w:rsidRPr="000E7B63">
        <w:rPr>
          <w:bCs/>
          <w:spacing w:val="2"/>
          <w:sz w:val="24"/>
        </w:rPr>
        <w:t xml:space="preserve"> recovering well from Neck Surgery</w:t>
      </w:r>
      <w:r w:rsidR="009961A7" w:rsidRPr="000E7B63">
        <w:rPr>
          <w:bCs/>
          <w:spacing w:val="2"/>
          <w:sz w:val="24"/>
        </w:rPr>
        <w:t>, Austin Conquest</w:t>
      </w:r>
      <w:r w:rsidR="000E7B63" w:rsidRPr="000E7B63">
        <w:rPr>
          <w:bCs/>
          <w:spacing w:val="2"/>
          <w:sz w:val="24"/>
        </w:rPr>
        <w:t xml:space="preserve"> </w:t>
      </w:r>
      <w:r w:rsidR="000E7B63" w:rsidRPr="000E7B63">
        <w:rPr>
          <w:bCs/>
          <w:spacing w:val="2"/>
          <w:sz w:val="24"/>
        </w:rPr>
        <w:lastRenderedPageBreak/>
        <w:t>has recovered from Covid</w:t>
      </w:r>
      <w:r w:rsidR="009961A7" w:rsidRPr="000E7B63">
        <w:rPr>
          <w:bCs/>
          <w:spacing w:val="2"/>
          <w:sz w:val="24"/>
        </w:rPr>
        <w:t>,</w:t>
      </w:r>
      <w:r w:rsidR="004807DD" w:rsidRPr="000E7B63">
        <w:rPr>
          <w:bCs/>
          <w:spacing w:val="2"/>
          <w:sz w:val="24"/>
        </w:rPr>
        <w:t xml:space="preserve"> </w:t>
      </w:r>
      <w:r w:rsidR="000E7B63" w:rsidRPr="000E7B63">
        <w:rPr>
          <w:bCs/>
          <w:spacing w:val="2"/>
          <w:sz w:val="24"/>
        </w:rPr>
        <w:t xml:space="preserve">And </w:t>
      </w:r>
      <w:r w:rsidR="004807DD" w:rsidRPr="000E7B63">
        <w:rPr>
          <w:bCs/>
          <w:spacing w:val="2"/>
          <w:sz w:val="24"/>
        </w:rPr>
        <w:t>Travis Schlosher</w:t>
      </w:r>
      <w:r w:rsidR="000E7B63" w:rsidRPr="000E7B63">
        <w:rPr>
          <w:bCs/>
          <w:spacing w:val="2"/>
          <w:sz w:val="24"/>
        </w:rPr>
        <w:t xml:space="preserve"> </w:t>
      </w:r>
      <w:r w:rsidR="000E7B63">
        <w:rPr>
          <w:bCs/>
          <w:spacing w:val="2"/>
          <w:sz w:val="24"/>
        </w:rPr>
        <w:t>is</w:t>
      </w:r>
      <w:r w:rsidR="000E7B63" w:rsidRPr="000E7B63">
        <w:rPr>
          <w:bCs/>
          <w:spacing w:val="2"/>
          <w:sz w:val="24"/>
        </w:rPr>
        <w:t xml:space="preserve"> recov</w:t>
      </w:r>
      <w:r w:rsidR="000E7B63">
        <w:rPr>
          <w:bCs/>
          <w:spacing w:val="2"/>
          <w:sz w:val="24"/>
        </w:rPr>
        <w:t>eri</w:t>
      </w:r>
      <w:r w:rsidR="000E7B63" w:rsidRPr="000E7B63">
        <w:rPr>
          <w:bCs/>
          <w:spacing w:val="2"/>
          <w:sz w:val="24"/>
        </w:rPr>
        <w:t>ng well from Eye Surgery</w:t>
      </w:r>
      <w:r w:rsidR="00E926C2">
        <w:rPr>
          <w:bCs/>
          <w:spacing w:val="2"/>
          <w:sz w:val="24"/>
        </w:rPr>
        <w:t>.</w:t>
      </w:r>
      <w:r w:rsidR="00BA4AEC">
        <w:rPr>
          <w:bCs/>
          <w:spacing w:val="2"/>
          <w:sz w:val="24"/>
        </w:rPr>
        <w:t xml:space="preserve">  Chaplain Austin Conquest will render a full report on results of survey cards sent to all lodge brethren at the </w:t>
      </w:r>
      <w:proofErr w:type="gramStart"/>
      <w:r w:rsidR="00BA4AEC">
        <w:rPr>
          <w:bCs/>
          <w:spacing w:val="2"/>
          <w:sz w:val="24"/>
        </w:rPr>
        <w:t>May regular</w:t>
      </w:r>
      <w:proofErr w:type="gramEnd"/>
      <w:r w:rsidR="00BA4AEC">
        <w:rPr>
          <w:bCs/>
          <w:spacing w:val="2"/>
          <w:sz w:val="24"/>
        </w:rPr>
        <w:t xml:space="preserve">.  </w:t>
      </w:r>
    </w:p>
    <w:p w14:paraId="7F682F66" w14:textId="77777777" w:rsidR="00E926C2" w:rsidRDefault="00E926C2" w:rsidP="008D2E11">
      <w:pPr>
        <w:spacing w:before="29"/>
        <w:ind w:left="360"/>
        <w:rPr>
          <w:b/>
          <w:sz w:val="24"/>
        </w:rPr>
      </w:pPr>
    </w:p>
    <w:p w14:paraId="76709EFE" w14:textId="74C25B8A" w:rsidR="00ED173D" w:rsidRDefault="00ED173D" w:rsidP="006412FE">
      <w:pPr>
        <w:spacing w:before="29"/>
        <w:ind w:left="360" w:firstLine="360"/>
        <w:rPr>
          <w:bCs/>
          <w:sz w:val="24"/>
        </w:rPr>
      </w:pPr>
      <w:r>
        <w:rPr>
          <w:b/>
          <w:sz w:val="24"/>
        </w:rPr>
        <w:t>Budget Committee</w:t>
      </w:r>
      <w:proofErr w:type="gramStart"/>
      <w:r>
        <w:rPr>
          <w:b/>
          <w:sz w:val="24"/>
        </w:rPr>
        <w:t xml:space="preserve">: </w:t>
      </w:r>
      <w:r w:rsidR="009012C4">
        <w:rPr>
          <w:b/>
          <w:sz w:val="24"/>
        </w:rPr>
        <w:t xml:space="preserve"> </w:t>
      </w:r>
      <w:r w:rsidR="009012C4" w:rsidRPr="009012C4">
        <w:rPr>
          <w:bCs/>
          <w:sz w:val="24"/>
        </w:rPr>
        <w:t>The</w:t>
      </w:r>
      <w:proofErr w:type="gramEnd"/>
      <w:r w:rsidR="009012C4" w:rsidRPr="009012C4">
        <w:rPr>
          <w:bCs/>
          <w:sz w:val="24"/>
        </w:rPr>
        <w:t xml:space="preserve"> Approved Budget has been entered into Grandview.</w:t>
      </w:r>
      <w:r w:rsidR="009012C4">
        <w:rPr>
          <w:b/>
          <w:sz w:val="24"/>
        </w:rPr>
        <w:t xml:space="preserve">  </w:t>
      </w:r>
      <w:r>
        <w:rPr>
          <w:b/>
          <w:sz w:val="24"/>
        </w:rPr>
        <w:t xml:space="preserve"> </w:t>
      </w:r>
      <w:r w:rsidRPr="00ED173D">
        <w:rPr>
          <w:bCs/>
          <w:sz w:val="24"/>
        </w:rPr>
        <w:t>Work has</w:t>
      </w:r>
      <w:r w:rsidR="009012C4">
        <w:rPr>
          <w:bCs/>
          <w:sz w:val="24"/>
        </w:rPr>
        <w:t xml:space="preserve"> now</w:t>
      </w:r>
      <w:r w:rsidRPr="00ED173D">
        <w:rPr>
          <w:bCs/>
          <w:sz w:val="24"/>
        </w:rPr>
        <w:t xml:space="preserve"> begun on </w:t>
      </w:r>
      <w:r w:rsidR="009012C4">
        <w:rPr>
          <w:bCs/>
          <w:sz w:val="24"/>
        </w:rPr>
        <w:t xml:space="preserve">entering all </w:t>
      </w:r>
      <w:r>
        <w:rPr>
          <w:bCs/>
          <w:sz w:val="24"/>
        </w:rPr>
        <w:t>b</w:t>
      </w:r>
      <w:r w:rsidR="009012C4">
        <w:rPr>
          <w:bCs/>
          <w:sz w:val="24"/>
        </w:rPr>
        <w:t>i</w:t>
      </w:r>
      <w:r>
        <w:rPr>
          <w:bCs/>
          <w:sz w:val="24"/>
        </w:rPr>
        <w:t xml:space="preserve">lls and Investments </w:t>
      </w:r>
      <w:r w:rsidR="009012C4">
        <w:rPr>
          <w:bCs/>
          <w:sz w:val="24"/>
        </w:rPr>
        <w:t>into Grandview</w:t>
      </w:r>
      <w:r>
        <w:rPr>
          <w:bCs/>
          <w:sz w:val="24"/>
        </w:rPr>
        <w:t xml:space="preserve"> which will lead to an easier Audit process by the trustees</w:t>
      </w:r>
      <w:r w:rsidR="009012C4">
        <w:rPr>
          <w:bCs/>
          <w:sz w:val="24"/>
        </w:rPr>
        <w:t xml:space="preserve"> as well as the ability to easily inspect our budget performance by category. </w:t>
      </w:r>
    </w:p>
    <w:p w14:paraId="01CAA269" w14:textId="77777777" w:rsidR="009012C4" w:rsidRPr="00ED173D" w:rsidRDefault="009012C4" w:rsidP="008D2E11">
      <w:pPr>
        <w:spacing w:before="29"/>
        <w:ind w:left="360"/>
        <w:rPr>
          <w:bCs/>
          <w:sz w:val="24"/>
        </w:rPr>
      </w:pPr>
    </w:p>
    <w:p w14:paraId="020C3D37" w14:textId="77174B52" w:rsidR="00E926C2" w:rsidRDefault="00E926C2" w:rsidP="006412FE">
      <w:pPr>
        <w:spacing w:before="29"/>
        <w:ind w:left="360" w:firstLine="360"/>
        <w:rPr>
          <w:bCs/>
          <w:spacing w:val="2"/>
          <w:sz w:val="24"/>
        </w:rPr>
      </w:pPr>
      <w:r>
        <w:rPr>
          <w:b/>
          <w:sz w:val="24"/>
        </w:rPr>
        <w:t>Trustees Committee:</w:t>
      </w:r>
      <w:r>
        <w:rPr>
          <w:bCs/>
          <w:spacing w:val="2"/>
          <w:sz w:val="24"/>
        </w:rPr>
        <w:t xml:space="preserve">  WM Todd</w:t>
      </w:r>
      <w:r w:rsidR="00BA4AEC">
        <w:rPr>
          <w:bCs/>
          <w:spacing w:val="2"/>
          <w:sz w:val="24"/>
        </w:rPr>
        <w:t xml:space="preserve"> </w:t>
      </w:r>
      <w:r>
        <w:rPr>
          <w:bCs/>
          <w:spacing w:val="2"/>
          <w:sz w:val="24"/>
        </w:rPr>
        <w:t xml:space="preserve">Lamb briefed the brothers that the </w:t>
      </w:r>
      <w:r w:rsidR="009012C4">
        <w:rPr>
          <w:bCs/>
          <w:spacing w:val="2"/>
          <w:sz w:val="24"/>
        </w:rPr>
        <w:t>Trustees</w:t>
      </w:r>
      <w:r>
        <w:rPr>
          <w:bCs/>
          <w:spacing w:val="2"/>
          <w:sz w:val="24"/>
        </w:rPr>
        <w:t xml:space="preserve"> ha</w:t>
      </w:r>
      <w:r w:rsidR="009012C4">
        <w:rPr>
          <w:bCs/>
          <w:spacing w:val="2"/>
          <w:sz w:val="24"/>
        </w:rPr>
        <w:t>d</w:t>
      </w:r>
      <w:r>
        <w:rPr>
          <w:bCs/>
          <w:spacing w:val="2"/>
          <w:sz w:val="24"/>
        </w:rPr>
        <w:t xml:space="preserve"> met with Carolyn Goyette, Lodge Financial Advisor at Merrill Lynch to review portfolio and understand </w:t>
      </w:r>
      <w:r w:rsidR="009012C4">
        <w:rPr>
          <w:bCs/>
          <w:spacing w:val="2"/>
          <w:sz w:val="24"/>
        </w:rPr>
        <w:t>the Lodges r</w:t>
      </w:r>
      <w:r>
        <w:rPr>
          <w:bCs/>
          <w:spacing w:val="2"/>
          <w:sz w:val="24"/>
        </w:rPr>
        <w:t xml:space="preserve">isk exposure.  It was agreed that we had a higher-than-normal risk exposure at 83% equity investments and 17% Fixed Income Investments.  The recommendation was to derisk the portfolio over the next 12 months to a more common mix of 70% </w:t>
      </w:r>
      <w:r w:rsidR="009012C4">
        <w:rPr>
          <w:bCs/>
          <w:spacing w:val="2"/>
          <w:sz w:val="24"/>
        </w:rPr>
        <w:t>e</w:t>
      </w:r>
      <w:r>
        <w:rPr>
          <w:bCs/>
          <w:spacing w:val="2"/>
          <w:sz w:val="24"/>
        </w:rPr>
        <w:t xml:space="preserve">quities and 30% fixed income.   Also, she highly suggested that we move our Lodge Operating Funds for 2 years into a more liquid Investment that seeks capital preservation.  Which the Treasurer is now doing.  </w:t>
      </w:r>
    </w:p>
    <w:p w14:paraId="2BE6DF66" w14:textId="77777777" w:rsidR="00E926C2" w:rsidRDefault="00E926C2" w:rsidP="008D2E11">
      <w:pPr>
        <w:spacing w:before="29"/>
        <w:ind w:left="360"/>
        <w:rPr>
          <w:bCs/>
          <w:spacing w:val="2"/>
          <w:sz w:val="24"/>
        </w:rPr>
      </w:pPr>
    </w:p>
    <w:p w14:paraId="45788070" w14:textId="77777777" w:rsidR="009D671A" w:rsidRDefault="00E926C2" w:rsidP="009D671A">
      <w:pPr>
        <w:spacing w:before="29"/>
        <w:ind w:left="360" w:firstLine="360"/>
        <w:rPr>
          <w:bCs/>
          <w:spacing w:val="2"/>
          <w:sz w:val="24"/>
        </w:rPr>
      </w:pPr>
      <w:r w:rsidRPr="00E926C2">
        <w:rPr>
          <w:b/>
          <w:spacing w:val="2"/>
          <w:sz w:val="24"/>
        </w:rPr>
        <w:t>Save the Flags</w:t>
      </w:r>
      <w:r w:rsidR="00ED173D">
        <w:rPr>
          <w:b/>
          <w:spacing w:val="2"/>
          <w:sz w:val="24"/>
        </w:rPr>
        <w:t xml:space="preserve"> Committee</w:t>
      </w:r>
      <w:r>
        <w:rPr>
          <w:b/>
          <w:spacing w:val="2"/>
          <w:sz w:val="24"/>
        </w:rPr>
        <w:t xml:space="preserve">: </w:t>
      </w:r>
      <w:r w:rsidR="00BA4AEC" w:rsidRPr="00BA4AEC">
        <w:rPr>
          <w:bCs/>
          <w:spacing w:val="2"/>
          <w:sz w:val="24"/>
        </w:rPr>
        <w:t>WB Norris and Brother Dan Hall are working on Setting up four</w:t>
      </w:r>
      <w:r w:rsidR="00BA4AEC">
        <w:rPr>
          <w:bCs/>
          <w:spacing w:val="2"/>
          <w:sz w:val="24"/>
        </w:rPr>
        <w:t xml:space="preserve"> Musical Acts and suggest a budget of $8,000.00 to secure them to begin with.  That is enough to secure them if it is More then will return to the will of the lodge to secure them.  Also</w:t>
      </w:r>
      <w:r w:rsidR="009012C4">
        <w:rPr>
          <w:bCs/>
          <w:spacing w:val="2"/>
          <w:sz w:val="24"/>
        </w:rPr>
        <w:t>,</w:t>
      </w:r>
      <w:r w:rsidR="00BA4AEC">
        <w:rPr>
          <w:bCs/>
          <w:spacing w:val="2"/>
          <w:sz w:val="24"/>
        </w:rPr>
        <w:t xml:space="preserve"> working on Securing Civil War reenactors who will also serve as our Honor Guard for posting the colors.  </w:t>
      </w:r>
      <w:r w:rsidR="009012C4">
        <w:rPr>
          <w:bCs/>
          <w:spacing w:val="2"/>
          <w:sz w:val="24"/>
        </w:rPr>
        <w:t xml:space="preserve">Worshipful Master Todd Lamb will address this under new Business at the may Regular.  </w:t>
      </w:r>
      <w:r w:rsidR="009D671A">
        <w:rPr>
          <w:bCs/>
          <w:spacing w:val="2"/>
          <w:sz w:val="24"/>
        </w:rPr>
        <w:t xml:space="preserve">  We have received the 1000.00 Check from the Lodge Charity Account.  The Treasurer will match that with a 2</w:t>
      </w:r>
      <w:r w:rsidR="009D671A" w:rsidRPr="009D671A">
        <w:rPr>
          <w:bCs/>
          <w:spacing w:val="2"/>
          <w:sz w:val="24"/>
          <w:vertAlign w:val="superscript"/>
        </w:rPr>
        <w:t>nd</w:t>
      </w:r>
      <w:r w:rsidR="009D671A">
        <w:rPr>
          <w:bCs/>
          <w:spacing w:val="2"/>
          <w:sz w:val="24"/>
        </w:rPr>
        <w:t xml:space="preserve"> Check from our General Checking Account for a total Save the Flags “Adopt a Flag Donation of $2,000.00.  We will be adopting the flag of Michigan’s 4</w:t>
      </w:r>
      <w:r w:rsidR="009D671A" w:rsidRPr="009D671A">
        <w:rPr>
          <w:bCs/>
          <w:spacing w:val="2"/>
          <w:sz w:val="24"/>
          <w:vertAlign w:val="superscript"/>
        </w:rPr>
        <w:t>th</w:t>
      </w:r>
      <w:r w:rsidR="009D671A">
        <w:rPr>
          <w:bCs/>
          <w:spacing w:val="2"/>
          <w:sz w:val="24"/>
        </w:rPr>
        <w:t xml:space="preserve"> Volunteer Cavalry Whom Worshipful Master Great Grand Great Grandfather served during the Civil War.  </w:t>
      </w:r>
    </w:p>
    <w:p w14:paraId="5E215A4C" w14:textId="77777777" w:rsidR="009D671A" w:rsidRDefault="009D671A" w:rsidP="009D671A">
      <w:pPr>
        <w:spacing w:before="29"/>
        <w:ind w:left="360" w:firstLine="360"/>
        <w:rPr>
          <w:bCs/>
          <w:spacing w:val="2"/>
          <w:sz w:val="24"/>
        </w:rPr>
      </w:pPr>
    </w:p>
    <w:p w14:paraId="4524485F" w14:textId="6EFFE43D" w:rsidR="00ED173D" w:rsidRPr="009D671A" w:rsidRDefault="00BA4AEC" w:rsidP="009D671A">
      <w:pPr>
        <w:spacing w:before="29"/>
        <w:ind w:left="360" w:firstLine="360"/>
        <w:rPr>
          <w:bCs/>
          <w:spacing w:val="2"/>
          <w:sz w:val="24"/>
        </w:rPr>
      </w:pPr>
      <w:r w:rsidRPr="009D671A">
        <w:rPr>
          <w:b/>
          <w:spacing w:val="2"/>
          <w:sz w:val="24"/>
        </w:rPr>
        <w:t>Widows &amp; Orphans</w:t>
      </w:r>
      <w:r w:rsidR="00ED173D" w:rsidRPr="009D671A">
        <w:rPr>
          <w:b/>
          <w:spacing w:val="2"/>
        </w:rPr>
        <w:t xml:space="preserve"> </w:t>
      </w:r>
      <w:r w:rsidR="009012C4" w:rsidRPr="009D671A">
        <w:rPr>
          <w:b/>
          <w:spacing w:val="2"/>
        </w:rPr>
        <w:t>Committee</w:t>
      </w:r>
      <w:r w:rsidRPr="009D671A">
        <w:rPr>
          <w:b/>
          <w:spacing w:val="2"/>
          <w:sz w:val="24"/>
        </w:rPr>
        <w:t>:</w:t>
      </w:r>
      <w:r>
        <w:rPr>
          <w:bCs/>
          <w:spacing w:val="2"/>
          <w:sz w:val="24"/>
        </w:rPr>
        <w:t xml:space="preserve"> </w:t>
      </w:r>
      <w:r w:rsidR="00ED173D" w:rsidRPr="009D671A">
        <w:rPr>
          <w:sz w:val="24"/>
          <w:szCs w:val="24"/>
        </w:rPr>
        <w:t xml:space="preserve">WB Austin and David Norris will co-lead the Widows &amp; Orphans committee going forward. We have received Cards &amp; pins </w:t>
      </w:r>
      <w:r w:rsidR="00ED173D" w:rsidRPr="009D671A">
        <w:t xml:space="preserve">from the Michigan Masonic Charitable Foundation </w:t>
      </w:r>
      <w:r w:rsidR="00ED173D" w:rsidRPr="009D671A">
        <w:rPr>
          <w:sz w:val="24"/>
          <w:szCs w:val="24"/>
        </w:rPr>
        <w:t>and will be providing one to Donna Moore</w:t>
      </w:r>
      <w:r w:rsidR="009D671A">
        <w:rPr>
          <w:sz w:val="24"/>
          <w:szCs w:val="24"/>
        </w:rPr>
        <w:t xml:space="preserve"> (Widow of Brother Floyd Moore)</w:t>
      </w:r>
      <w:r w:rsidR="009E2555">
        <w:rPr>
          <w:sz w:val="24"/>
          <w:szCs w:val="24"/>
        </w:rPr>
        <w:t xml:space="preserve">.  WB Conquest intends to send out a Letter and Survey cards similar to what was done for Sick &amp; Visitation.  </w:t>
      </w:r>
    </w:p>
    <w:p w14:paraId="4A712701" w14:textId="77777777" w:rsidR="006412FE" w:rsidRDefault="006412FE" w:rsidP="00ED173D">
      <w:pPr>
        <w:pStyle w:val="Heading1"/>
        <w:spacing w:after="40"/>
        <w:contextualSpacing/>
        <w:rPr>
          <w:b w:val="0"/>
          <w:bCs w:val="0"/>
        </w:rPr>
      </w:pPr>
    </w:p>
    <w:p w14:paraId="7F937B0B" w14:textId="77777777" w:rsidR="006412FE" w:rsidRDefault="006412FE" w:rsidP="006412FE">
      <w:pPr>
        <w:pStyle w:val="BodyText"/>
        <w:spacing w:before="160" w:line="259" w:lineRule="auto"/>
        <w:ind w:right="117" w:firstLine="360"/>
        <w:rPr>
          <w:bCs/>
        </w:rPr>
      </w:pPr>
      <w:r w:rsidRPr="002C4F0F">
        <w:rPr>
          <w:b/>
        </w:rPr>
        <w:t>Back to the Bricks/Bikes on the Bricks:</w:t>
      </w:r>
      <w:r>
        <w:rPr>
          <w:bCs/>
        </w:rPr>
        <w:t xml:space="preserve"> Worshipful Master Todd Lamb Motioned that the Lodge fund Bronze Level Sponsorships for both BTTB and Bikes on the Bricks to increase our visibility and leverage these events for recruitment purposes.  Each Bronze Level Sponsorship costs $1,000.00.  Support was received and the motion passed by Unanimous Vote.  </w:t>
      </w:r>
    </w:p>
    <w:p w14:paraId="2933EB24" w14:textId="77777777" w:rsidR="00ED173D" w:rsidRDefault="00ED173D" w:rsidP="00DC2EA8">
      <w:pPr>
        <w:pStyle w:val="Heading1"/>
      </w:pPr>
    </w:p>
    <w:p w14:paraId="4DCFC952" w14:textId="49DC72FB" w:rsidR="000E7B63" w:rsidRDefault="005F4C5C" w:rsidP="00DC2EA8">
      <w:pPr>
        <w:pStyle w:val="Heading1"/>
        <w:rPr>
          <w:b w:val="0"/>
          <w:spacing w:val="-1"/>
        </w:rPr>
      </w:pPr>
      <w:r>
        <w:t>Communications:</w:t>
      </w:r>
      <w:r>
        <w:rPr>
          <w:spacing w:val="-1"/>
        </w:rPr>
        <w:t xml:space="preserve"> </w:t>
      </w:r>
      <w:r w:rsidR="000E7B63" w:rsidRPr="00DC2EA8">
        <w:rPr>
          <w:b w:val="0"/>
          <w:spacing w:val="-1"/>
        </w:rPr>
        <w:t xml:space="preserve">Worshipful Master Todd Lamb read a communication from Grand Secretary William Finkel </w:t>
      </w:r>
      <w:r w:rsidR="00DC2EA8" w:rsidRPr="00DC2EA8">
        <w:rPr>
          <w:b w:val="0"/>
          <w:spacing w:val="-1"/>
        </w:rPr>
        <w:t xml:space="preserve">Regarding Amendment 01-2025 which required the lodge to take a vote </w:t>
      </w:r>
      <w:r w:rsidR="00DC2EA8">
        <w:rPr>
          <w:b w:val="0"/>
          <w:spacing w:val="-1"/>
        </w:rPr>
        <w:t>s</w:t>
      </w:r>
      <w:r w:rsidR="00DC2EA8" w:rsidRPr="00DC2EA8">
        <w:rPr>
          <w:b w:val="0"/>
          <w:spacing w:val="-1"/>
        </w:rPr>
        <w:t>econding the Proposed Amendment to the Blue Book.   Vote passed to</w:t>
      </w:r>
      <w:r w:rsidR="00DC2EA8" w:rsidRPr="00DC2EA8">
        <w:rPr>
          <w:b w:val="0"/>
          <w:spacing w:val="-2"/>
        </w:rPr>
        <w:t xml:space="preserve"> Blue Book approved by 14 ye</w:t>
      </w:r>
      <w:r w:rsidR="00DC2EA8" w:rsidRPr="00DC2EA8">
        <w:rPr>
          <w:b w:val="0"/>
          <w:spacing w:val="-2"/>
        </w:rPr>
        <w:t>a</w:t>
      </w:r>
      <w:r w:rsidR="00DC2EA8" w:rsidRPr="00DC2EA8">
        <w:rPr>
          <w:b w:val="0"/>
          <w:spacing w:val="-2"/>
        </w:rPr>
        <w:t xml:space="preserve">/0 </w:t>
      </w:r>
      <w:r w:rsidR="00DC2EA8">
        <w:rPr>
          <w:b w:val="0"/>
          <w:spacing w:val="-2"/>
        </w:rPr>
        <w:t xml:space="preserve">nays.  Report returned immediately to Grand secretary William Finkel.  </w:t>
      </w:r>
    </w:p>
    <w:p w14:paraId="49BEF696" w14:textId="77777777" w:rsidR="00DC2EA8" w:rsidRDefault="00DC2EA8" w:rsidP="00DC2EA8">
      <w:pPr>
        <w:spacing w:before="29"/>
        <w:ind w:left="360"/>
      </w:pPr>
      <w:r>
        <w:rPr>
          <w:b/>
        </w:rPr>
        <w:t>Bills</w:t>
      </w:r>
      <w:r>
        <w:rPr>
          <w:b/>
          <w:spacing w:val="-4"/>
        </w:rPr>
        <w:t xml:space="preserve"> </w:t>
      </w:r>
      <w:r>
        <w:rPr>
          <w:b/>
        </w:rPr>
        <w:t>&amp;</w:t>
      </w:r>
      <w:r>
        <w:rPr>
          <w:b/>
          <w:spacing w:val="-3"/>
        </w:rPr>
        <w:t xml:space="preserve"> </w:t>
      </w:r>
      <w:r>
        <w:rPr>
          <w:b/>
        </w:rPr>
        <w:t>Accounts:</w:t>
      </w:r>
      <w:r>
        <w:rPr>
          <w:b/>
          <w:spacing w:val="-1"/>
        </w:rPr>
        <w:t xml:space="preserve"> </w:t>
      </w:r>
    </w:p>
    <w:p w14:paraId="2FB59D2E" w14:textId="77777777" w:rsidR="00DC2EA8" w:rsidRDefault="00DC2EA8" w:rsidP="009012C4">
      <w:pPr>
        <w:spacing w:before="160"/>
        <w:ind w:firstLine="360"/>
        <w:rPr>
          <w:bCs/>
          <w:spacing w:val="-3"/>
          <w:sz w:val="24"/>
        </w:rPr>
      </w:pPr>
      <w:r>
        <w:rPr>
          <w:b/>
          <w:sz w:val="24"/>
        </w:rPr>
        <w:t>Secretary’s</w:t>
      </w:r>
      <w:r>
        <w:rPr>
          <w:b/>
          <w:spacing w:val="-5"/>
          <w:sz w:val="24"/>
        </w:rPr>
        <w:t xml:space="preserve"> </w:t>
      </w:r>
      <w:r>
        <w:rPr>
          <w:b/>
          <w:sz w:val="24"/>
        </w:rPr>
        <w:t>Receipts:</w:t>
      </w:r>
      <w:r>
        <w:rPr>
          <w:b/>
          <w:spacing w:val="-3"/>
          <w:sz w:val="24"/>
        </w:rPr>
        <w:t xml:space="preserve"> </w:t>
      </w:r>
      <w:r w:rsidRPr="00DC2EA8">
        <w:rPr>
          <w:bCs/>
          <w:spacing w:val="-3"/>
          <w:sz w:val="24"/>
        </w:rPr>
        <w:t xml:space="preserve">Meal income- 117.00, Ritual book sales – </w:t>
      </w:r>
      <w:r w:rsidRPr="00DC2EA8">
        <w:rPr>
          <w:bCs/>
          <w:spacing w:val="-3"/>
          <w:sz w:val="24"/>
        </w:rPr>
        <w:t>$</w:t>
      </w:r>
      <w:r w:rsidRPr="00DC2EA8">
        <w:rPr>
          <w:bCs/>
          <w:spacing w:val="-3"/>
          <w:sz w:val="24"/>
        </w:rPr>
        <w:t>40.00</w:t>
      </w:r>
      <w:r>
        <w:rPr>
          <w:bCs/>
          <w:spacing w:val="-3"/>
          <w:sz w:val="24"/>
        </w:rPr>
        <w:t xml:space="preserve"> </w:t>
      </w:r>
    </w:p>
    <w:p w14:paraId="3E06AEF6" w14:textId="1FB71862" w:rsidR="00DC2EA8" w:rsidRPr="00DC2EA8" w:rsidRDefault="00DC2EA8" w:rsidP="009012C4">
      <w:pPr>
        <w:spacing w:before="160"/>
        <w:ind w:left="360"/>
        <w:rPr>
          <w:bCs/>
        </w:rPr>
      </w:pPr>
      <w:r>
        <w:rPr>
          <w:bCs/>
          <w:spacing w:val="-3"/>
          <w:sz w:val="24"/>
        </w:rPr>
        <w:t xml:space="preserve">Warrants </w:t>
      </w:r>
      <w:r w:rsidR="009012C4">
        <w:rPr>
          <w:bCs/>
          <w:spacing w:val="-3"/>
          <w:sz w:val="24"/>
        </w:rPr>
        <w:t>r</w:t>
      </w:r>
      <w:r>
        <w:rPr>
          <w:bCs/>
          <w:spacing w:val="-3"/>
          <w:sz w:val="24"/>
        </w:rPr>
        <w:t>eceived by WM Todd Lamb and approved by the Audit Committee in the Sum of $3,789.</w:t>
      </w:r>
      <w:r>
        <w:rPr>
          <w:bCs/>
        </w:rPr>
        <w:t xml:space="preserve">13 were read and approved for Not Just a </w:t>
      </w:r>
      <w:r w:rsidR="00E926C2">
        <w:rPr>
          <w:bCs/>
        </w:rPr>
        <w:t>M</w:t>
      </w:r>
      <w:r>
        <w:rPr>
          <w:bCs/>
        </w:rPr>
        <w:t xml:space="preserve">an, A Mason Table </w:t>
      </w:r>
      <w:r w:rsidR="00E926C2">
        <w:rPr>
          <w:bCs/>
        </w:rPr>
        <w:t>C</w:t>
      </w:r>
      <w:r>
        <w:rPr>
          <w:bCs/>
        </w:rPr>
        <w:t xml:space="preserve">loth, 8 Posters, 2 table top easels, Business Cards, Bourbon &amp; Brother hood Fraternity Night Tip to Church hills Staff, travel to </w:t>
      </w:r>
      <w:r w:rsidR="00E926C2">
        <w:rPr>
          <w:bCs/>
        </w:rPr>
        <w:t xml:space="preserve">and attendance at </w:t>
      </w:r>
      <w:r>
        <w:rPr>
          <w:bCs/>
        </w:rPr>
        <w:t>George Washington Masonic Memorial</w:t>
      </w:r>
      <w:r w:rsidR="00E926C2">
        <w:rPr>
          <w:bCs/>
        </w:rPr>
        <w:t xml:space="preserve"> for Annual George Washington Gala celebration, Meals for  to Grand Lodge Annual Communication, </w:t>
      </w:r>
      <w:r w:rsidR="00E926C2">
        <w:rPr>
          <w:bCs/>
        </w:rPr>
        <w:lastRenderedPageBreak/>
        <w:t xml:space="preserve">Registration fee for Grand Lodge Bicentennial Banquet/Gala.  </w:t>
      </w:r>
    </w:p>
    <w:p w14:paraId="2172DE5F" w14:textId="35CB7988" w:rsidR="00DC2EA8" w:rsidRPr="00DC2EA8" w:rsidRDefault="00DC2EA8" w:rsidP="009012C4">
      <w:pPr>
        <w:pStyle w:val="BodyText"/>
        <w:spacing w:before="183" w:line="259" w:lineRule="auto"/>
        <w:rPr>
          <w:bCs/>
        </w:rPr>
      </w:pPr>
      <w:r>
        <w:rPr>
          <w:b/>
        </w:rPr>
        <w:t>Treasurer’s</w:t>
      </w:r>
      <w:r>
        <w:rPr>
          <w:b/>
          <w:spacing w:val="-3"/>
        </w:rPr>
        <w:t xml:space="preserve"> </w:t>
      </w:r>
      <w:r>
        <w:rPr>
          <w:b/>
        </w:rPr>
        <w:t>Report:</w:t>
      </w:r>
      <w:r>
        <w:rPr>
          <w:b/>
          <w:spacing w:val="-1"/>
        </w:rPr>
        <w:t xml:space="preserve"> </w:t>
      </w:r>
      <w:r w:rsidRPr="00DC2EA8">
        <w:rPr>
          <w:bCs/>
          <w:spacing w:val="-1"/>
        </w:rPr>
        <w:t xml:space="preserve">Treasurer’s report was read and received.  Investments </w:t>
      </w:r>
      <w:r w:rsidR="00BA4AEC">
        <w:rPr>
          <w:bCs/>
          <w:spacing w:val="-1"/>
        </w:rPr>
        <w:t xml:space="preserve">remain healthy but have seen some retraction due to </w:t>
      </w:r>
      <w:r w:rsidRPr="00DC2EA8">
        <w:rPr>
          <w:bCs/>
          <w:spacing w:val="-1"/>
        </w:rPr>
        <w:t xml:space="preserve">of Market volatility </w:t>
      </w:r>
      <w:r w:rsidR="00BA4AEC">
        <w:rPr>
          <w:bCs/>
          <w:spacing w:val="-1"/>
        </w:rPr>
        <w:t xml:space="preserve">resulting from the </w:t>
      </w:r>
      <w:r w:rsidRPr="00DC2EA8">
        <w:rPr>
          <w:bCs/>
          <w:spacing w:val="-1"/>
        </w:rPr>
        <w:t xml:space="preserve">war with Iran. </w:t>
      </w:r>
      <w:r w:rsidR="00E926C2">
        <w:rPr>
          <w:bCs/>
          <w:spacing w:val="-1"/>
        </w:rPr>
        <w:t xml:space="preserve"> </w:t>
      </w:r>
    </w:p>
    <w:p w14:paraId="4C381542" w14:textId="77777777" w:rsidR="009D671A" w:rsidRDefault="00797E0E" w:rsidP="006412FE">
      <w:pPr>
        <w:pStyle w:val="BodyText"/>
        <w:spacing w:before="160" w:line="259" w:lineRule="auto"/>
        <w:ind w:right="117"/>
        <w:rPr>
          <w:bCs/>
          <w:spacing w:val="-1"/>
        </w:rPr>
      </w:pPr>
      <w:r w:rsidRPr="006412FE">
        <w:rPr>
          <w:b/>
          <w:bCs/>
        </w:rPr>
        <w:t>Unfinished</w:t>
      </w:r>
      <w:r w:rsidRPr="006412FE">
        <w:rPr>
          <w:b/>
          <w:bCs/>
          <w:spacing w:val="-2"/>
        </w:rPr>
        <w:t xml:space="preserve"> Business</w:t>
      </w:r>
      <w:r w:rsidR="005F4C5C" w:rsidRPr="006412FE">
        <w:rPr>
          <w:b/>
          <w:bCs/>
          <w:spacing w:val="-2"/>
        </w:rPr>
        <w:t>:</w:t>
      </w:r>
      <w:r w:rsidR="005F4C5C">
        <w:rPr>
          <w:spacing w:val="-2"/>
        </w:rPr>
        <w:t xml:space="preserve"> </w:t>
      </w:r>
      <w:r w:rsidR="006412FE" w:rsidRPr="00BA4AEC">
        <w:rPr>
          <w:bCs/>
          <w:spacing w:val="-1"/>
        </w:rPr>
        <w:t xml:space="preserve">Brother Craig Thornton received his </w:t>
      </w:r>
      <w:r w:rsidR="006412FE">
        <w:rPr>
          <w:bCs/>
          <w:spacing w:val="-1"/>
        </w:rPr>
        <w:t>t</w:t>
      </w:r>
      <w:r w:rsidR="006412FE" w:rsidRPr="00BA4AEC">
        <w:rPr>
          <w:bCs/>
          <w:spacing w:val="-1"/>
        </w:rPr>
        <w:t xml:space="preserve">ransfer </w:t>
      </w:r>
      <w:r w:rsidR="009D671A" w:rsidRPr="00BA4AEC">
        <w:rPr>
          <w:bCs/>
          <w:spacing w:val="-1"/>
        </w:rPr>
        <w:t>application</w:t>
      </w:r>
      <w:r w:rsidR="009D671A">
        <w:rPr>
          <w:bCs/>
          <w:spacing w:val="-1"/>
        </w:rPr>
        <w:t xml:space="preserve">/certificate; Owosso Lodge will read the transfer Certificate at their April Regular </w:t>
      </w:r>
      <w:r w:rsidR="006412FE" w:rsidRPr="00BA4AEC">
        <w:rPr>
          <w:bCs/>
          <w:spacing w:val="-1"/>
        </w:rPr>
        <w:t xml:space="preserve">and </w:t>
      </w:r>
      <w:r w:rsidR="009D671A">
        <w:rPr>
          <w:bCs/>
          <w:spacing w:val="-1"/>
        </w:rPr>
        <w:t>Brother Thornton can then perfect his membership by signing our Rolls of Membership at our May 5</w:t>
      </w:r>
      <w:r w:rsidR="009D671A" w:rsidRPr="009D671A">
        <w:rPr>
          <w:bCs/>
          <w:spacing w:val="-1"/>
          <w:vertAlign w:val="superscript"/>
        </w:rPr>
        <w:t>th</w:t>
      </w:r>
      <w:r w:rsidR="009D671A">
        <w:rPr>
          <w:bCs/>
          <w:spacing w:val="-1"/>
        </w:rPr>
        <w:t xml:space="preserve"> Regular.  </w:t>
      </w:r>
    </w:p>
    <w:p w14:paraId="2A58D84A" w14:textId="7D51AAEF" w:rsidR="006412FE" w:rsidRPr="00BA4AEC" w:rsidRDefault="009D671A" w:rsidP="006412FE">
      <w:pPr>
        <w:pStyle w:val="BodyText"/>
        <w:spacing w:before="160" w:line="259" w:lineRule="auto"/>
        <w:ind w:right="117"/>
        <w:rPr>
          <w:bCs/>
          <w:spacing w:val="-1"/>
        </w:rPr>
      </w:pPr>
      <w:r>
        <w:rPr>
          <w:b/>
          <w:bCs/>
        </w:rPr>
        <w:t xml:space="preserve">Brother </w:t>
      </w:r>
      <w:r w:rsidR="006412FE" w:rsidRPr="00BA4AEC">
        <w:rPr>
          <w:bCs/>
          <w:spacing w:val="-1"/>
        </w:rPr>
        <w:t xml:space="preserve">Stephan M Dolan </w:t>
      </w:r>
      <w:proofErr w:type="spellStart"/>
      <w:r w:rsidR="006412FE" w:rsidRPr="00BA4AEC">
        <w:rPr>
          <w:bCs/>
          <w:spacing w:val="-1"/>
        </w:rPr>
        <w:t>ll</w:t>
      </w:r>
      <w:proofErr w:type="spellEnd"/>
      <w:r w:rsidR="006412FE" w:rsidRPr="00BA4AEC">
        <w:rPr>
          <w:bCs/>
          <w:spacing w:val="-1"/>
        </w:rPr>
        <w:t xml:space="preserve"> </w:t>
      </w:r>
      <w:r w:rsidR="006412FE">
        <w:rPr>
          <w:bCs/>
          <w:spacing w:val="-1"/>
        </w:rPr>
        <w:t>o</w:t>
      </w:r>
      <w:r w:rsidR="006412FE" w:rsidRPr="00BA4AEC">
        <w:rPr>
          <w:bCs/>
          <w:spacing w:val="-1"/>
        </w:rPr>
        <w:t>fficially signed Rolls of Membership, March 17</w:t>
      </w:r>
      <w:r w:rsidR="006412FE" w:rsidRPr="00BA4AEC">
        <w:rPr>
          <w:bCs/>
          <w:spacing w:val="-1"/>
          <w:vertAlign w:val="superscript"/>
        </w:rPr>
        <w:t>th</w:t>
      </w:r>
      <w:r w:rsidR="006412FE" w:rsidRPr="00BA4AEC">
        <w:rPr>
          <w:bCs/>
          <w:spacing w:val="-1"/>
        </w:rPr>
        <w:t>.</w:t>
      </w:r>
    </w:p>
    <w:p w14:paraId="73AEB182" w14:textId="2D6E529F" w:rsidR="00797E0E" w:rsidRDefault="00797E0E" w:rsidP="00797E0E">
      <w:pPr>
        <w:pStyle w:val="Heading1"/>
      </w:pPr>
    </w:p>
    <w:p w14:paraId="42D32679" w14:textId="77777777" w:rsidR="008432FA" w:rsidRDefault="00797E0E" w:rsidP="00797E0E">
      <w:pPr>
        <w:pStyle w:val="Heading1"/>
        <w:spacing w:before="159"/>
        <w:rPr>
          <w:spacing w:val="-2"/>
        </w:rPr>
      </w:pPr>
      <w:r>
        <w:t>New</w:t>
      </w:r>
      <w:r>
        <w:rPr>
          <w:spacing w:val="-1"/>
        </w:rPr>
        <w:t xml:space="preserve"> </w:t>
      </w:r>
      <w:r>
        <w:rPr>
          <w:spacing w:val="-2"/>
        </w:rPr>
        <w:t>Business:</w:t>
      </w:r>
      <w:r w:rsidR="005F4C5C">
        <w:rPr>
          <w:spacing w:val="-2"/>
        </w:rPr>
        <w:t xml:space="preserve"> </w:t>
      </w:r>
    </w:p>
    <w:p w14:paraId="34620B30" w14:textId="21E42D62" w:rsidR="008432FA" w:rsidRDefault="008432FA" w:rsidP="008432FA">
      <w:pPr>
        <w:pStyle w:val="Heading1"/>
        <w:spacing w:before="159"/>
        <w:rPr>
          <w:b w:val="0"/>
          <w:bCs w:val="0"/>
          <w:spacing w:val="-2"/>
        </w:rPr>
      </w:pPr>
      <w:r>
        <w:rPr>
          <w:b w:val="0"/>
          <w:bCs w:val="0"/>
          <w:spacing w:val="-2"/>
        </w:rPr>
        <w:t xml:space="preserve">Fellowship Lodges alter bible is deteriorating and a </w:t>
      </w:r>
      <w:r w:rsidR="00303144">
        <w:rPr>
          <w:b w:val="0"/>
          <w:bCs w:val="0"/>
          <w:spacing w:val="-2"/>
        </w:rPr>
        <w:t xml:space="preserve">suggestion </w:t>
      </w:r>
      <w:r>
        <w:rPr>
          <w:b w:val="0"/>
          <w:bCs w:val="0"/>
          <w:spacing w:val="-2"/>
        </w:rPr>
        <w:t xml:space="preserve">was made to appoint a committee to investigate conservation options.  </w:t>
      </w:r>
      <w:r w:rsidR="00303144">
        <w:rPr>
          <w:b w:val="0"/>
          <w:bCs w:val="0"/>
          <w:spacing w:val="-2"/>
        </w:rPr>
        <w:t xml:space="preserve">Wm Lamb appointed </w:t>
      </w:r>
      <w:r>
        <w:rPr>
          <w:b w:val="0"/>
          <w:bCs w:val="0"/>
          <w:spacing w:val="-2"/>
        </w:rPr>
        <w:t xml:space="preserve">WB Jerry Preston and Treasurer Don Schoellig </w:t>
      </w:r>
      <w:r w:rsidR="00303144">
        <w:rPr>
          <w:b w:val="0"/>
          <w:bCs w:val="0"/>
          <w:spacing w:val="-2"/>
        </w:rPr>
        <w:t xml:space="preserve">who both eagerly </w:t>
      </w:r>
      <w:r>
        <w:rPr>
          <w:b w:val="0"/>
          <w:bCs w:val="0"/>
          <w:spacing w:val="-2"/>
        </w:rPr>
        <w:t xml:space="preserve">volunteered.  </w:t>
      </w:r>
    </w:p>
    <w:p w14:paraId="318ABE77" w14:textId="4A803AF1" w:rsidR="00042435" w:rsidRPr="00303144" w:rsidRDefault="00BA4AEC" w:rsidP="008432FA">
      <w:pPr>
        <w:pStyle w:val="Heading1"/>
        <w:spacing w:before="159"/>
        <w:rPr>
          <w:b w:val="0"/>
          <w:spacing w:val="-1"/>
        </w:rPr>
      </w:pPr>
      <w:r w:rsidRPr="00303144">
        <w:rPr>
          <w:b w:val="0"/>
          <w:spacing w:val="-1"/>
        </w:rPr>
        <w:t xml:space="preserve">Save the Flags event is coming up </w:t>
      </w:r>
      <w:r w:rsidR="00042435" w:rsidRPr="00303144">
        <w:rPr>
          <w:b w:val="0"/>
          <w:spacing w:val="-1"/>
        </w:rPr>
        <w:t>o</w:t>
      </w:r>
      <w:r w:rsidRPr="00303144">
        <w:rPr>
          <w:b w:val="0"/>
          <w:spacing w:val="-1"/>
        </w:rPr>
        <w:t>n June</w:t>
      </w:r>
      <w:r w:rsidR="00042435" w:rsidRPr="00303144">
        <w:rPr>
          <w:b w:val="0"/>
          <w:spacing w:val="-1"/>
        </w:rPr>
        <w:t xml:space="preserve"> 14</w:t>
      </w:r>
      <w:r w:rsidR="00042435" w:rsidRPr="00303144">
        <w:rPr>
          <w:b w:val="0"/>
          <w:spacing w:val="-1"/>
          <w:vertAlign w:val="superscript"/>
        </w:rPr>
        <w:t>th</w:t>
      </w:r>
      <w:r w:rsidR="00042435" w:rsidRPr="00303144">
        <w:rPr>
          <w:b w:val="0"/>
          <w:spacing w:val="-1"/>
        </w:rPr>
        <w:t xml:space="preserve">.  This will be a multi component PROMOTIONAL event that will include 4 musical acts, Food Trucks, Temple Open House, &amp; Michigan Masonry Bicentennial Celebration.  Brothers, Dave Norris will need help from </w:t>
      </w:r>
      <w:proofErr w:type="gramStart"/>
      <w:r w:rsidR="00042435" w:rsidRPr="00303144">
        <w:rPr>
          <w:b w:val="0"/>
          <w:spacing w:val="-1"/>
        </w:rPr>
        <w:t>all of</w:t>
      </w:r>
      <w:proofErr w:type="gramEnd"/>
      <w:r w:rsidR="00042435" w:rsidRPr="00303144">
        <w:rPr>
          <w:b w:val="0"/>
          <w:spacing w:val="-1"/>
        </w:rPr>
        <w:t xml:space="preserve"> our brothers to make this a memorable event.  </w:t>
      </w:r>
    </w:p>
    <w:p w14:paraId="7B9DEE05" w14:textId="4FFC341A" w:rsidR="00BA4AEC" w:rsidRDefault="00042435" w:rsidP="00BA4AEC">
      <w:pPr>
        <w:pStyle w:val="BodyText"/>
        <w:spacing w:before="160" w:line="259" w:lineRule="auto"/>
        <w:ind w:right="117"/>
        <w:rPr>
          <w:bCs/>
          <w:spacing w:val="-1"/>
        </w:rPr>
      </w:pPr>
      <w:r>
        <w:rPr>
          <w:bCs/>
          <w:spacing w:val="-1"/>
        </w:rPr>
        <w:t xml:space="preserve">Worshipful Master Motioned that the Lodge Fund </w:t>
      </w:r>
      <w:r w:rsidR="00BA4AEC" w:rsidRPr="00BA4AEC">
        <w:rPr>
          <w:bCs/>
          <w:spacing w:val="-1"/>
        </w:rPr>
        <w:t xml:space="preserve">a Canopy tent with Logo at approx. </w:t>
      </w:r>
      <w:r>
        <w:rPr>
          <w:bCs/>
          <w:spacing w:val="-1"/>
        </w:rPr>
        <w:t>$</w:t>
      </w:r>
      <w:r w:rsidR="00BA4AEC" w:rsidRPr="00BA4AEC">
        <w:rPr>
          <w:bCs/>
          <w:spacing w:val="-1"/>
        </w:rPr>
        <w:t>1</w:t>
      </w:r>
      <w:r>
        <w:rPr>
          <w:bCs/>
          <w:spacing w:val="-1"/>
        </w:rPr>
        <w:t>,20</w:t>
      </w:r>
      <w:r w:rsidR="00BA4AEC" w:rsidRPr="00BA4AEC">
        <w:rPr>
          <w:bCs/>
          <w:spacing w:val="-1"/>
        </w:rPr>
        <w:t>0.00</w:t>
      </w:r>
      <w:r>
        <w:rPr>
          <w:bCs/>
          <w:spacing w:val="-1"/>
        </w:rPr>
        <w:t xml:space="preserve"> for outdoor event participation. Support received.  Discussion</w:t>
      </w:r>
      <w:proofErr w:type="gramStart"/>
      <w:r>
        <w:rPr>
          <w:bCs/>
          <w:spacing w:val="-1"/>
        </w:rPr>
        <w:t>:  Be</w:t>
      </w:r>
      <w:proofErr w:type="gramEnd"/>
      <w:r>
        <w:rPr>
          <w:bCs/>
          <w:spacing w:val="-1"/>
        </w:rPr>
        <w:t xml:space="preserve"> sure to purchase weights for each corner post so it does sail away in the wind.  Suggested adding an Additional $150.00 to Initial motion.  WM Land Mended his motion for the Lodge to Allocate $1,3500.00 for said purpose.  Motion carried by Unanimous vote.  </w:t>
      </w:r>
    </w:p>
    <w:p w14:paraId="651A92F8" w14:textId="77777777" w:rsidR="008432FA" w:rsidRDefault="00042435" w:rsidP="008432FA">
      <w:pPr>
        <w:pStyle w:val="BodyText"/>
        <w:spacing w:before="160" w:line="259" w:lineRule="auto"/>
        <w:ind w:right="117"/>
        <w:rPr>
          <w:bCs/>
          <w:spacing w:val="-1"/>
        </w:rPr>
      </w:pPr>
      <w:r>
        <w:rPr>
          <w:bCs/>
          <w:spacing w:val="-1"/>
        </w:rPr>
        <w:t>Worshipful Master Lamb briefed the lodge on the Festival of Flags Parade in Davison on Wednesday, June 3</w:t>
      </w:r>
      <w:r w:rsidRPr="00042435">
        <w:rPr>
          <w:bCs/>
          <w:spacing w:val="-1"/>
          <w:vertAlign w:val="superscript"/>
        </w:rPr>
        <w:t>rd</w:t>
      </w:r>
      <w:r>
        <w:rPr>
          <w:bCs/>
          <w:spacing w:val="-1"/>
        </w:rPr>
        <w:t xml:space="preserve"> at 5:00 PM Line up, 6:00 PM </w:t>
      </w:r>
      <w:r w:rsidR="00E56C84">
        <w:rPr>
          <w:bCs/>
          <w:spacing w:val="-1"/>
        </w:rPr>
        <w:t xml:space="preserve">March.  Motioned the Lodge </w:t>
      </w:r>
      <w:proofErr w:type="gramStart"/>
      <w:r w:rsidR="00E56C84">
        <w:rPr>
          <w:bCs/>
          <w:spacing w:val="-1"/>
        </w:rPr>
        <w:t>approve</w:t>
      </w:r>
      <w:proofErr w:type="gramEnd"/>
      <w:r w:rsidR="00E56C84">
        <w:rPr>
          <w:bCs/>
          <w:spacing w:val="-1"/>
        </w:rPr>
        <w:t xml:space="preserve"> the cost of $25.00 for Non-profit Participation and a second Motion for the lodge to allocate up to $500.00 for a Lodge Banner</w:t>
      </w:r>
      <w:r w:rsidR="00E56C84">
        <w:rPr>
          <w:bCs/>
          <w:spacing w:val="-1"/>
        </w:rPr>
        <w:t xml:space="preserve">.  Both </w:t>
      </w:r>
      <w:r w:rsidR="00E56C84">
        <w:rPr>
          <w:bCs/>
          <w:spacing w:val="-1"/>
        </w:rPr>
        <w:t>m</w:t>
      </w:r>
      <w:r w:rsidR="00E56C84">
        <w:rPr>
          <w:bCs/>
          <w:spacing w:val="-1"/>
        </w:rPr>
        <w:t xml:space="preserve">otions </w:t>
      </w:r>
      <w:r w:rsidR="00E56C84">
        <w:rPr>
          <w:bCs/>
          <w:spacing w:val="-1"/>
        </w:rPr>
        <w:t>received s</w:t>
      </w:r>
      <w:r w:rsidR="00E56C84">
        <w:rPr>
          <w:bCs/>
          <w:spacing w:val="-1"/>
        </w:rPr>
        <w:t xml:space="preserve">upport and </w:t>
      </w:r>
      <w:r w:rsidR="00E56C84">
        <w:rPr>
          <w:bCs/>
          <w:spacing w:val="-1"/>
        </w:rPr>
        <w:t>b</w:t>
      </w:r>
      <w:r w:rsidR="00E56C84">
        <w:rPr>
          <w:bCs/>
          <w:spacing w:val="-1"/>
        </w:rPr>
        <w:t xml:space="preserve">oth </w:t>
      </w:r>
      <w:r w:rsidR="00E56C84">
        <w:rPr>
          <w:bCs/>
          <w:spacing w:val="-1"/>
        </w:rPr>
        <w:t>p</w:t>
      </w:r>
      <w:r w:rsidR="00E56C84">
        <w:rPr>
          <w:bCs/>
          <w:spacing w:val="-1"/>
        </w:rPr>
        <w:t xml:space="preserve">assed by Unanimous Vote.  </w:t>
      </w:r>
      <w:r w:rsidR="00E56C84">
        <w:rPr>
          <w:bCs/>
          <w:spacing w:val="-1"/>
        </w:rPr>
        <w:t xml:space="preserve"> We will want to carry our Battle Flags as well.</w:t>
      </w:r>
    </w:p>
    <w:p w14:paraId="6CCF3AAC" w14:textId="43A55052" w:rsidR="008432FA" w:rsidRPr="008432FA" w:rsidRDefault="008432FA" w:rsidP="008432FA">
      <w:pPr>
        <w:pStyle w:val="BodyText"/>
        <w:spacing w:before="160" w:line="259" w:lineRule="auto"/>
        <w:ind w:right="117"/>
        <w:rPr>
          <w:bCs/>
          <w:spacing w:val="-1"/>
        </w:rPr>
      </w:pPr>
      <w:r>
        <w:rPr>
          <w:bCs/>
          <w:spacing w:val="-1"/>
        </w:rPr>
        <w:t xml:space="preserve">The </w:t>
      </w:r>
      <w:r w:rsidR="00E56C84" w:rsidRPr="008432FA">
        <w:rPr>
          <w:bCs/>
          <w:spacing w:val="-1"/>
        </w:rPr>
        <w:t xml:space="preserve">Worshipful Master briefed the lodge that the Sloan Auto fair will be held at </w:t>
      </w:r>
      <w:r w:rsidRPr="008432FA">
        <w:rPr>
          <w:bCs/>
          <w:spacing w:val="-1"/>
        </w:rPr>
        <w:t>Crossroads</w:t>
      </w:r>
      <w:r w:rsidR="00E56C84" w:rsidRPr="008432FA">
        <w:rPr>
          <w:bCs/>
          <w:spacing w:val="-1"/>
        </w:rPr>
        <w:t xml:space="preserve"> Village </w:t>
      </w:r>
      <w:r w:rsidRPr="008432FA">
        <w:t>June 27</w:t>
      </w:r>
      <w:r w:rsidRPr="008432FA">
        <w:rPr>
          <w:vertAlign w:val="superscript"/>
        </w:rPr>
        <w:t>th</w:t>
      </w:r>
      <w:r w:rsidRPr="008432FA">
        <w:t xml:space="preserve"> &amp; 28</w:t>
      </w:r>
      <w:r w:rsidRPr="008432FA">
        <w:rPr>
          <w:vertAlign w:val="superscript"/>
        </w:rPr>
        <w:t>th</w:t>
      </w:r>
      <w:r w:rsidRPr="008432FA">
        <w:t xml:space="preserve"> Sloan Museum Auto Fair </w:t>
      </w:r>
      <w:r w:rsidRPr="008432FA">
        <w:t>at</w:t>
      </w:r>
      <w:r w:rsidRPr="008432FA">
        <w:t xml:space="preserve"> Cross</w:t>
      </w:r>
      <w:r>
        <w:t>r</w:t>
      </w:r>
      <w:r w:rsidRPr="008432FA">
        <w:t xml:space="preserve">oads Village Vendor spaces are 10’x20’ for $200.00. </w:t>
      </w:r>
      <w:r>
        <w:t xml:space="preserve">Matt Berry Motioned that we Fund 1 Space at a cost of $200.00 Support received motion carried by unanimous consent.  </w:t>
      </w:r>
    </w:p>
    <w:p w14:paraId="20DD19EC" w14:textId="2F4E7065" w:rsidR="00797E0E" w:rsidRDefault="00797E0E" w:rsidP="00797E0E">
      <w:pPr>
        <w:pStyle w:val="BodyText"/>
        <w:spacing w:line="259" w:lineRule="auto"/>
        <w:ind w:right="117"/>
      </w:pPr>
      <w:r>
        <w:rPr>
          <w:b/>
        </w:rPr>
        <w:t xml:space="preserve">Degrees/Lodge Education: </w:t>
      </w:r>
      <w:r w:rsidR="00E56C84">
        <w:rPr>
          <w:b/>
        </w:rPr>
        <w:t xml:space="preserve">  Worshipful Master led the lodge in practice of the 1</w:t>
      </w:r>
      <w:r w:rsidR="00E56C84" w:rsidRPr="00E56C84">
        <w:rPr>
          <w:b/>
          <w:vertAlign w:val="superscript"/>
        </w:rPr>
        <w:t>s</w:t>
      </w:r>
      <w:r w:rsidR="00E56C84">
        <w:rPr>
          <w:b/>
          <w:vertAlign w:val="superscript"/>
        </w:rPr>
        <w:t xml:space="preserve"> </w:t>
      </w:r>
      <w:r w:rsidR="00E56C84">
        <w:t xml:space="preserve">half of the EA degree ending at the point of giving the obligation.  They then switched to Reciting from memory (or Book) the EA Lecture 1 &amp; 2).  Proficiency improvement was noticeable.  Will continue with the last half of the EA in May and the lectures as well.  </w:t>
      </w:r>
    </w:p>
    <w:p w14:paraId="5D382FB9" w14:textId="3B2D6421" w:rsidR="00797E0E" w:rsidRDefault="00797E0E" w:rsidP="00797E0E">
      <w:pPr>
        <w:pStyle w:val="BodyText"/>
        <w:spacing w:before="160" w:line="259" w:lineRule="auto"/>
        <w:ind w:right="117"/>
        <w:rPr>
          <w:b/>
        </w:rPr>
      </w:pPr>
      <w:r>
        <w:rPr>
          <w:b/>
        </w:rPr>
        <w:t>Good</w:t>
      </w:r>
      <w:r>
        <w:rPr>
          <w:b/>
          <w:spacing w:val="-3"/>
        </w:rPr>
        <w:t xml:space="preserve"> </w:t>
      </w:r>
      <w:r>
        <w:rPr>
          <w:b/>
        </w:rPr>
        <w:t>of</w:t>
      </w:r>
      <w:r>
        <w:rPr>
          <w:b/>
          <w:spacing w:val="-3"/>
        </w:rPr>
        <w:t xml:space="preserve"> </w:t>
      </w:r>
      <w:r>
        <w:rPr>
          <w:b/>
        </w:rPr>
        <w:t>the</w:t>
      </w:r>
      <w:r>
        <w:rPr>
          <w:b/>
          <w:spacing w:val="-5"/>
        </w:rPr>
        <w:t xml:space="preserve"> </w:t>
      </w:r>
      <w:r>
        <w:rPr>
          <w:b/>
        </w:rPr>
        <w:t xml:space="preserve">Order: </w:t>
      </w:r>
    </w:p>
    <w:p w14:paraId="55ED0A94" w14:textId="77777777" w:rsidR="00042435" w:rsidRPr="00042435" w:rsidRDefault="00042435" w:rsidP="00042435">
      <w:pPr>
        <w:pStyle w:val="Heading1"/>
        <w:spacing w:before="159"/>
        <w:rPr>
          <w:b w:val="0"/>
          <w:bCs w:val="0"/>
          <w:spacing w:val="-2"/>
        </w:rPr>
      </w:pPr>
      <w:r>
        <w:rPr>
          <w:b w:val="0"/>
          <w:bCs w:val="0"/>
          <w:spacing w:val="-2"/>
        </w:rPr>
        <w:t xml:space="preserve">WM Announced </w:t>
      </w:r>
      <w:r w:rsidRPr="00042435">
        <w:rPr>
          <w:b w:val="0"/>
          <w:bCs w:val="0"/>
          <w:spacing w:val="-2"/>
        </w:rPr>
        <w:t>April 14</w:t>
      </w:r>
      <w:r w:rsidRPr="00042435">
        <w:rPr>
          <w:b w:val="0"/>
          <w:bCs w:val="0"/>
          <w:spacing w:val="-2"/>
          <w:vertAlign w:val="superscript"/>
        </w:rPr>
        <w:t>th</w:t>
      </w:r>
      <w:r w:rsidRPr="00042435">
        <w:rPr>
          <w:b w:val="0"/>
          <w:bCs w:val="0"/>
          <w:spacing w:val="-2"/>
        </w:rPr>
        <w:t xml:space="preserve"> Fellowship was summonsed to host District 16,17&amp; 18 DDI School of instruction.  </w:t>
      </w:r>
    </w:p>
    <w:p w14:paraId="01BBAB2F" w14:textId="77777777" w:rsidR="00042435" w:rsidRPr="00042435" w:rsidRDefault="00042435" w:rsidP="00042435">
      <w:pPr>
        <w:pStyle w:val="Heading1"/>
        <w:spacing w:before="159"/>
        <w:rPr>
          <w:b w:val="0"/>
          <w:bCs w:val="0"/>
          <w:spacing w:val="-2"/>
        </w:rPr>
      </w:pPr>
      <w:r w:rsidRPr="00042435">
        <w:rPr>
          <w:b w:val="0"/>
          <w:bCs w:val="0"/>
          <w:spacing w:val="-2"/>
        </w:rPr>
        <w:t xml:space="preserve">Tuesday, April </w:t>
      </w:r>
      <w:proofErr w:type="gramStart"/>
      <w:r w:rsidRPr="00042435">
        <w:rPr>
          <w:b w:val="0"/>
          <w:bCs w:val="0"/>
          <w:spacing w:val="-2"/>
        </w:rPr>
        <w:t>21</w:t>
      </w:r>
      <w:proofErr w:type="gramEnd"/>
      <w:r w:rsidRPr="00042435">
        <w:rPr>
          <w:b w:val="0"/>
          <w:bCs w:val="0"/>
          <w:spacing w:val="-2"/>
        </w:rPr>
        <w:t xml:space="preserve"> Fellowship will be hosting BGP District 16, 17 7 18Legislative Meeting at SCMA Dinner 6pm</w:t>
      </w:r>
    </w:p>
    <w:p w14:paraId="224EF8C3" w14:textId="77777777" w:rsidR="00E56C84" w:rsidRPr="00E56C84" w:rsidRDefault="00E56C84" w:rsidP="00E56C84">
      <w:pPr>
        <w:pStyle w:val="Heading1"/>
        <w:spacing w:after="40"/>
        <w:contextualSpacing/>
        <w:rPr>
          <w:b w:val="0"/>
          <w:bCs w:val="0"/>
        </w:rPr>
      </w:pPr>
      <w:r w:rsidRPr="00E56C84">
        <w:rPr>
          <w:b w:val="0"/>
          <w:bCs w:val="0"/>
        </w:rPr>
        <w:t>Oklahoma Masonic Indian Degree team – May 17</w:t>
      </w:r>
      <w:r w:rsidRPr="00E56C84">
        <w:rPr>
          <w:b w:val="0"/>
          <w:bCs w:val="0"/>
          <w:vertAlign w:val="superscript"/>
        </w:rPr>
        <w:t>th</w:t>
      </w:r>
      <w:r w:rsidRPr="00E56C84">
        <w:rPr>
          <w:b w:val="0"/>
          <w:bCs w:val="0"/>
        </w:rPr>
        <w:t>, 2026 – Soaring Eagle Casino 3:00 PM.</w:t>
      </w:r>
      <w:proofErr w:type="gramStart"/>
      <w:r w:rsidRPr="00E56C84">
        <w:rPr>
          <w:b w:val="0"/>
          <w:bCs w:val="0"/>
        </w:rPr>
        <w:t>,  No</w:t>
      </w:r>
      <w:proofErr w:type="gramEnd"/>
      <w:r w:rsidRPr="00E56C84">
        <w:rPr>
          <w:b w:val="0"/>
          <w:bCs w:val="0"/>
        </w:rPr>
        <w:t xml:space="preserve"> charge, must be a Master Mason.</w:t>
      </w:r>
    </w:p>
    <w:p w14:paraId="3592B644" w14:textId="77777777" w:rsidR="00E56C84" w:rsidRDefault="00E56C84" w:rsidP="00E56C84">
      <w:pPr>
        <w:pStyle w:val="Heading1"/>
        <w:spacing w:after="40"/>
        <w:contextualSpacing/>
        <w:rPr>
          <w:b w:val="0"/>
          <w:bCs w:val="0"/>
        </w:rPr>
      </w:pPr>
    </w:p>
    <w:p w14:paraId="4AAA036B" w14:textId="6B22B3A2" w:rsidR="00E56C84" w:rsidRPr="00E56C84" w:rsidRDefault="00E56C84" w:rsidP="00E56C84">
      <w:pPr>
        <w:pStyle w:val="Heading1"/>
        <w:spacing w:after="40"/>
        <w:contextualSpacing/>
        <w:rPr>
          <w:b w:val="0"/>
          <w:bCs w:val="0"/>
        </w:rPr>
      </w:pPr>
      <w:r w:rsidRPr="00E56C84">
        <w:rPr>
          <w:b w:val="0"/>
          <w:bCs w:val="0"/>
        </w:rPr>
        <w:t>Wednesday, June 24</w:t>
      </w:r>
      <w:r w:rsidRPr="00E56C84">
        <w:rPr>
          <w:b w:val="0"/>
          <w:bCs w:val="0"/>
          <w:vertAlign w:val="superscript"/>
        </w:rPr>
        <w:t>th</w:t>
      </w:r>
      <w:r w:rsidRPr="00E56C84">
        <w:rPr>
          <w:b w:val="0"/>
          <w:bCs w:val="0"/>
        </w:rPr>
        <w:t xml:space="preserve">, 2026 – Michigan Masons Bi-Centennial Celebration &amp; Gala – State Capital – </w:t>
      </w:r>
      <w:r w:rsidRPr="00E56C84">
        <w:rPr>
          <w:b w:val="0"/>
          <w:bCs w:val="0"/>
        </w:rPr>
        <w:lastRenderedPageBreak/>
        <w:t>Proclamation will be read In Chambers Be there by 12: 30.  Must be seated by 1:00 PM (first come first seated).  Seating is limited. Followed by Picture of Steps of capital, followed by Special Presentation of 200</w:t>
      </w:r>
      <w:r w:rsidRPr="00E56C84">
        <w:rPr>
          <w:b w:val="0"/>
          <w:bCs w:val="0"/>
          <w:vertAlign w:val="superscript"/>
        </w:rPr>
        <w:t>th</w:t>
      </w:r>
      <w:r w:rsidRPr="00E56C84">
        <w:rPr>
          <w:b w:val="0"/>
          <w:bCs w:val="0"/>
        </w:rPr>
        <w:t xml:space="preserve"> Anniversary Documentary at the Lansing Convention Center at, followed by Gala Reception &amp; Banquet. Cost is $50.00.  Black tie/Formal Attire </w:t>
      </w:r>
      <w:r>
        <w:rPr>
          <w:b w:val="0"/>
          <w:bCs w:val="0"/>
        </w:rPr>
        <w:t>G</w:t>
      </w:r>
      <w:r w:rsidRPr="00E56C84">
        <w:rPr>
          <w:b w:val="0"/>
          <w:bCs w:val="0"/>
        </w:rPr>
        <w:t xml:space="preserve">ood evening of brotherhood or a night out for your wives/Significant others.  </w:t>
      </w:r>
      <w:r>
        <w:rPr>
          <w:b w:val="0"/>
          <w:bCs w:val="0"/>
        </w:rPr>
        <w:t xml:space="preserve">Brothers We will not see another Bicentennial Celebration. Turn out and support this fraternal event.  </w:t>
      </w:r>
    </w:p>
    <w:p w14:paraId="4578AFA6" w14:textId="77777777" w:rsidR="00E56C84" w:rsidRDefault="00E56C84" w:rsidP="00E56C84">
      <w:pPr>
        <w:pStyle w:val="Heading1"/>
        <w:spacing w:after="40"/>
        <w:contextualSpacing/>
        <w:rPr>
          <w:b w:val="0"/>
          <w:bCs w:val="0"/>
        </w:rPr>
      </w:pPr>
    </w:p>
    <w:p w14:paraId="7751EAA5" w14:textId="2D5232EE" w:rsidR="00E56C84" w:rsidRPr="00E56C84" w:rsidRDefault="00E56C84" w:rsidP="00E56C84">
      <w:pPr>
        <w:pStyle w:val="Heading1"/>
        <w:spacing w:after="40"/>
        <w:contextualSpacing/>
        <w:rPr>
          <w:b w:val="0"/>
          <w:bCs w:val="0"/>
        </w:rPr>
      </w:pPr>
      <w:r w:rsidRPr="00E56C84">
        <w:rPr>
          <w:b w:val="0"/>
          <w:bCs w:val="0"/>
        </w:rPr>
        <w:t>GL of Michigan and Prince Hall Grand Lodge of Michigan Festive Board for the Feast of St. John.  Sunday, December 27</w:t>
      </w:r>
      <w:r w:rsidRPr="00E56C84">
        <w:rPr>
          <w:b w:val="0"/>
          <w:bCs w:val="0"/>
          <w:vertAlign w:val="superscript"/>
        </w:rPr>
        <w:t>th</w:t>
      </w:r>
      <w:r w:rsidRPr="00E56C84">
        <w:rPr>
          <w:b w:val="0"/>
          <w:bCs w:val="0"/>
        </w:rPr>
        <w:t xml:space="preserve">, 2026. The Masonic Commandery Asylum, 500 Temple St. Detroit in, MI.  4 PM Reception, 5:00 PM Dinner.  $50.00 Due with Reservation.  </w:t>
      </w:r>
    </w:p>
    <w:p w14:paraId="4F8BC6DD" w14:textId="7A7290B5" w:rsidR="00797E0E" w:rsidRDefault="00797E0E" w:rsidP="00797E0E">
      <w:pPr>
        <w:pStyle w:val="Heading1"/>
        <w:spacing w:before="160"/>
      </w:pPr>
      <w:r>
        <w:t>Lodge</w:t>
      </w:r>
      <w:r>
        <w:rPr>
          <w:spacing w:val="-2"/>
        </w:rPr>
        <w:t xml:space="preserve"> </w:t>
      </w:r>
      <w:r>
        <w:t>Closed at</w:t>
      </w:r>
      <w:r>
        <w:rPr>
          <w:spacing w:val="-1"/>
        </w:rPr>
        <w:t xml:space="preserve"> </w:t>
      </w:r>
      <w:r w:rsidR="00E63E7A">
        <w:rPr>
          <w:spacing w:val="-1"/>
        </w:rPr>
        <w:t>9:27</w:t>
      </w:r>
      <w:r w:rsidR="00520B79">
        <w:rPr>
          <w:spacing w:val="-2"/>
        </w:rPr>
        <w:t xml:space="preserve"> </w:t>
      </w:r>
      <w:r w:rsidR="008D2E11">
        <w:rPr>
          <w:spacing w:val="-2"/>
        </w:rPr>
        <w:t>PM</w:t>
      </w:r>
    </w:p>
    <w:p w14:paraId="4058F363" w14:textId="77777777" w:rsidR="00797E0E" w:rsidRDefault="00797E0E" w:rsidP="00797E0E">
      <w:pPr>
        <w:pStyle w:val="BodyText"/>
        <w:spacing w:before="0"/>
        <w:ind w:left="0"/>
        <w:rPr>
          <w:b/>
        </w:rPr>
      </w:pPr>
    </w:p>
    <w:p w14:paraId="2F7DF468" w14:textId="77777777" w:rsidR="00797E0E" w:rsidRDefault="00797E0E" w:rsidP="00797E0E">
      <w:pPr>
        <w:pStyle w:val="BodyText"/>
        <w:spacing w:before="74"/>
        <w:ind w:left="0"/>
        <w:rPr>
          <w:b/>
        </w:rPr>
      </w:pPr>
    </w:p>
    <w:p w14:paraId="0E1612A6" w14:textId="77777777" w:rsidR="00797E0E" w:rsidRDefault="00797E0E" w:rsidP="00797E0E">
      <w:pPr>
        <w:pStyle w:val="BodyText"/>
        <w:spacing w:before="0"/>
      </w:pPr>
      <w:r>
        <w:t>Respectfully</w:t>
      </w:r>
      <w:r>
        <w:rPr>
          <w:spacing w:val="-2"/>
        </w:rPr>
        <w:t xml:space="preserve"> Submitted,</w:t>
      </w:r>
    </w:p>
    <w:p w14:paraId="7FD62E1C" w14:textId="562670D2" w:rsidR="00797E0E" w:rsidRDefault="00797E0E" w:rsidP="00797E0E">
      <w:pPr>
        <w:pStyle w:val="BodyText"/>
        <w:spacing w:before="184"/>
        <w:ind w:right="8304"/>
      </w:pPr>
      <w:r>
        <w:t xml:space="preserve">Brian R. Mason </w:t>
      </w:r>
      <w:r w:rsidR="00F0151E">
        <w:t>Secretary, Fellowship</w:t>
      </w:r>
      <w:r>
        <w:rPr>
          <w:spacing w:val="-14"/>
        </w:rPr>
        <w:t xml:space="preserve"> </w:t>
      </w:r>
      <w:r>
        <w:t>Lodge</w:t>
      </w:r>
      <w:r>
        <w:rPr>
          <w:spacing w:val="-14"/>
        </w:rPr>
        <w:t xml:space="preserve"> </w:t>
      </w:r>
      <w:r>
        <w:t>236</w:t>
      </w:r>
    </w:p>
    <w:sectPr w:rsidR="00797E0E" w:rsidSect="009D671A">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3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1466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FF"/>
    <w:rsid w:val="00005A8C"/>
    <w:rsid w:val="000309DA"/>
    <w:rsid w:val="00042435"/>
    <w:rsid w:val="00044E2E"/>
    <w:rsid w:val="000641EC"/>
    <w:rsid w:val="00090A8E"/>
    <w:rsid w:val="000C0BF0"/>
    <w:rsid w:val="000D4713"/>
    <w:rsid w:val="000E3575"/>
    <w:rsid w:val="000E3FCE"/>
    <w:rsid w:val="000E7B63"/>
    <w:rsid w:val="000F0D31"/>
    <w:rsid w:val="000F1F70"/>
    <w:rsid w:val="000F2FD0"/>
    <w:rsid w:val="000F64DC"/>
    <w:rsid w:val="00106029"/>
    <w:rsid w:val="00113A5D"/>
    <w:rsid w:val="00121E1E"/>
    <w:rsid w:val="00124D91"/>
    <w:rsid w:val="00160B5E"/>
    <w:rsid w:val="00160DE5"/>
    <w:rsid w:val="00181E32"/>
    <w:rsid w:val="00186E9C"/>
    <w:rsid w:val="00197618"/>
    <w:rsid w:val="001E7158"/>
    <w:rsid w:val="001F02DC"/>
    <w:rsid w:val="001F28C1"/>
    <w:rsid w:val="001F481B"/>
    <w:rsid w:val="001F566C"/>
    <w:rsid w:val="001F5ACE"/>
    <w:rsid w:val="00216A8D"/>
    <w:rsid w:val="0022541D"/>
    <w:rsid w:val="00226DC1"/>
    <w:rsid w:val="00231A20"/>
    <w:rsid w:val="00242F5E"/>
    <w:rsid w:val="00250B06"/>
    <w:rsid w:val="00265C09"/>
    <w:rsid w:val="00265E4E"/>
    <w:rsid w:val="002A43EB"/>
    <w:rsid w:val="002B2001"/>
    <w:rsid w:val="002F1F18"/>
    <w:rsid w:val="002F52C1"/>
    <w:rsid w:val="002F5371"/>
    <w:rsid w:val="002F7677"/>
    <w:rsid w:val="00303144"/>
    <w:rsid w:val="003248C5"/>
    <w:rsid w:val="0032505A"/>
    <w:rsid w:val="0033778D"/>
    <w:rsid w:val="00344B99"/>
    <w:rsid w:val="00345FAB"/>
    <w:rsid w:val="003550E4"/>
    <w:rsid w:val="00391BBD"/>
    <w:rsid w:val="003948CF"/>
    <w:rsid w:val="00395F77"/>
    <w:rsid w:val="003A6B33"/>
    <w:rsid w:val="003C1573"/>
    <w:rsid w:val="003C248D"/>
    <w:rsid w:val="003D5031"/>
    <w:rsid w:val="003D5AAB"/>
    <w:rsid w:val="004273D2"/>
    <w:rsid w:val="00444F0E"/>
    <w:rsid w:val="0045711E"/>
    <w:rsid w:val="004807DD"/>
    <w:rsid w:val="0049195D"/>
    <w:rsid w:val="00493213"/>
    <w:rsid w:val="004960F6"/>
    <w:rsid w:val="004D4B73"/>
    <w:rsid w:val="004F0ED3"/>
    <w:rsid w:val="0050241D"/>
    <w:rsid w:val="005167E1"/>
    <w:rsid w:val="00520B79"/>
    <w:rsid w:val="00531D4B"/>
    <w:rsid w:val="00536A93"/>
    <w:rsid w:val="00563872"/>
    <w:rsid w:val="00563C4B"/>
    <w:rsid w:val="00583ECD"/>
    <w:rsid w:val="00583FCF"/>
    <w:rsid w:val="005860A1"/>
    <w:rsid w:val="005868B9"/>
    <w:rsid w:val="00593A8C"/>
    <w:rsid w:val="0059675D"/>
    <w:rsid w:val="005A3022"/>
    <w:rsid w:val="005A3524"/>
    <w:rsid w:val="005B0C1A"/>
    <w:rsid w:val="005F2A65"/>
    <w:rsid w:val="005F4C5C"/>
    <w:rsid w:val="006003F2"/>
    <w:rsid w:val="00624904"/>
    <w:rsid w:val="00637345"/>
    <w:rsid w:val="006412FE"/>
    <w:rsid w:val="00643FFE"/>
    <w:rsid w:val="00657011"/>
    <w:rsid w:val="006B4ECD"/>
    <w:rsid w:val="006F0C1B"/>
    <w:rsid w:val="0070213D"/>
    <w:rsid w:val="0070538F"/>
    <w:rsid w:val="007114FF"/>
    <w:rsid w:val="007214A6"/>
    <w:rsid w:val="00732668"/>
    <w:rsid w:val="00737F88"/>
    <w:rsid w:val="00742989"/>
    <w:rsid w:val="00757F48"/>
    <w:rsid w:val="007608CD"/>
    <w:rsid w:val="00770E2A"/>
    <w:rsid w:val="00797E0E"/>
    <w:rsid w:val="007A14FF"/>
    <w:rsid w:val="007A6A46"/>
    <w:rsid w:val="007F2769"/>
    <w:rsid w:val="007F4DB4"/>
    <w:rsid w:val="00806753"/>
    <w:rsid w:val="00811728"/>
    <w:rsid w:val="008272E2"/>
    <w:rsid w:val="00830552"/>
    <w:rsid w:val="00835B49"/>
    <w:rsid w:val="008432FA"/>
    <w:rsid w:val="00894D47"/>
    <w:rsid w:val="008A00CD"/>
    <w:rsid w:val="008A176D"/>
    <w:rsid w:val="008B0AF8"/>
    <w:rsid w:val="008D2E11"/>
    <w:rsid w:val="00900D19"/>
    <w:rsid w:val="009012C4"/>
    <w:rsid w:val="009474FE"/>
    <w:rsid w:val="0096608E"/>
    <w:rsid w:val="009865A8"/>
    <w:rsid w:val="009961A7"/>
    <w:rsid w:val="00996A41"/>
    <w:rsid w:val="009C27C4"/>
    <w:rsid w:val="009D671A"/>
    <w:rsid w:val="009D734E"/>
    <w:rsid w:val="009E2555"/>
    <w:rsid w:val="00A02A97"/>
    <w:rsid w:val="00A10023"/>
    <w:rsid w:val="00A2305D"/>
    <w:rsid w:val="00A4689B"/>
    <w:rsid w:val="00A508D7"/>
    <w:rsid w:val="00A568E9"/>
    <w:rsid w:val="00A568FB"/>
    <w:rsid w:val="00A62628"/>
    <w:rsid w:val="00A6345A"/>
    <w:rsid w:val="00A70C42"/>
    <w:rsid w:val="00A93A7D"/>
    <w:rsid w:val="00A946F8"/>
    <w:rsid w:val="00A9476F"/>
    <w:rsid w:val="00A94FF4"/>
    <w:rsid w:val="00A978C2"/>
    <w:rsid w:val="00A97BE1"/>
    <w:rsid w:val="00AA2A4B"/>
    <w:rsid w:val="00AB354C"/>
    <w:rsid w:val="00AE7254"/>
    <w:rsid w:val="00AF48B5"/>
    <w:rsid w:val="00AF4ED2"/>
    <w:rsid w:val="00B11E23"/>
    <w:rsid w:val="00B321C4"/>
    <w:rsid w:val="00B334A3"/>
    <w:rsid w:val="00B403FC"/>
    <w:rsid w:val="00B412D3"/>
    <w:rsid w:val="00B4308D"/>
    <w:rsid w:val="00B73C27"/>
    <w:rsid w:val="00B91535"/>
    <w:rsid w:val="00B968D1"/>
    <w:rsid w:val="00BA4AEC"/>
    <w:rsid w:val="00BB05BD"/>
    <w:rsid w:val="00BB2A29"/>
    <w:rsid w:val="00BB5262"/>
    <w:rsid w:val="00BD26B1"/>
    <w:rsid w:val="00BE4E77"/>
    <w:rsid w:val="00BF4A52"/>
    <w:rsid w:val="00C02EF1"/>
    <w:rsid w:val="00C13910"/>
    <w:rsid w:val="00C216A4"/>
    <w:rsid w:val="00C2668E"/>
    <w:rsid w:val="00C34955"/>
    <w:rsid w:val="00C4686B"/>
    <w:rsid w:val="00C83255"/>
    <w:rsid w:val="00C910A7"/>
    <w:rsid w:val="00CA045C"/>
    <w:rsid w:val="00CA5075"/>
    <w:rsid w:val="00CB1CDF"/>
    <w:rsid w:val="00CC1757"/>
    <w:rsid w:val="00CC505D"/>
    <w:rsid w:val="00CC7A67"/>
    <w:rsid w:val="00CD1062"/>
    <w:rsid w:val="00CF1443"/>
    <w:rsid w:val="00D05479"/>
    <w:rsid w:val="00D11E1F"/>
    <w:rsid w:val="00D20C51"/>
    <w:rsid w:val="00D30457"/>
    <w:rsid w:val="00D4103E"/>
    <w:rsid w:val="00D53F32"/>
    <w:rsid w:val="00D624E8"/>
    <w:rsid w:val="00D62FA6"/>
    <w:rsid w:val="00D64010"/>
    <w:rsid w:val="00D83804"/>
    <w:rsid w:val="00D93508"/>
    <w:rsid w:val="00DA4E6B"/>
    <w:rsid w:val="00DC2EA8"/>
    <w:rsid w:val="00DE0761"/>
    <w:rsid w:val="00DE781D"/>
    <w:rsid w:val="00DF7FB4"/>
    <w:rsid w:val="00E00E9F"/>
    <w:rsid w:val="00E02B70"/>
    <w:rsid w:val="00E1465A"/>
    <w:rsid w:val="00E22E56"/>
    <w:rsid w:val="00E32A6F"/>
    <w:rsid w:val="00E41768"/>
    <w:rsid w:val="00E44E5C"/>
    <w:rsid w:val="00E56C84"/>
    <w:rsid w:val="00E6299F"/>
    <w:rsid w:val="00E63E7A"/>
    <w:rsid w:val="00E673F0"/>
    <w:rsid w:val="00E857EB"/>
    <w:rsid w:val="00E91A59"/>
    <w:rsid w:val="00E926C2"/>
    <w:rsid w:val="00EA1DC4"/>
    <w:rsid w:val="00EB3A94"/>
    <w:rsid w:val="00EB6DF8"/>
    <w:rsid w:val="00EC1D19"/>
    <w:rsid w:val="00EC57DD"/>
    <w:rsid w:val="00ED173D"/>
    <w:rsid w:val="00F00849"/>
    <w:rsid w:val="00F0151E"/>
    <w:rsid w:val="00F15E7E"/>
    <w:rsid w:val="00F208DA"/>
    <w:rsid w:val="00F42966"/>
    <w:rsid w:val="00F4693C"/>
    <w:rsid w:val="00F774EF"/>
    <w:rsid w:val="00F917B0"/>
    <w:rsid w:val="00FA1071"/>
    <w:rsid w:val="00FA5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7D6C"/>
  <w15:docId w15:val="{9B98E08C-9275-4906-9118-4B6A6267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2"/>
      <w:ind w:left="360"/>
    </w:pPr>
    <w:rPr>
      <w:sz w:val="24"/>
      <w:szCs w:val="24"/>
    </w:rPr>
  </w:style>
  <w:style w:type="paragraph" w:styleId="Title">
    <w:name w:val="Title"/>
    <w:basedOn w:val="Normal"/>
    <w:uiPriority w:val="10"/>
    <w:qFormat/>
    <w:pPr>
      <w:spacing w:before="12"/>
      <w:ind w:left="359" w:right="3"/>
      <w:jc w:val="center"/>
    </w:pPr>
    <w:rPr>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6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lamb\AppData\Local\Microsoft\Olk\Attachments\ooa-0be43c5c-7934-4c3b-8b18-2d605fbba3a7\09a0e565d0e11c457eb52031d5aa60292f3e06ef6ecb375d11f0acbc0edafbed\Lodge%20Minutes%20Template_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Lodge Minutes Template_Final</Template>
  <TotalTime>0</TotalTime>
  <Pages>4</Pages>
  <Words>1415</Words>
  <Characters>8070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Todd Lamb</dc:creator>
  <cp:lastModifiedBy>Todd Lamb</cp:lastModifiedBy>
  <cp:revision>2</cp:revision>
  <cp:lastPrinted>2026-04-22T17:47:00Z</cp:lastPrinted>
  <dcterms:created xsi:type="dcterms:W3CDTF">2026-04-22T17:47:00Z</dcterms:created>
  <dcterms:modified xsi:type="dcterms:W3CDTF">2026-04-22T17:47:00Z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2026-02-01T00:00:00Z</vt:filetime>
  </property>
  <property fmtid="{D5CDD505-2E9C-101B-9397-08002B2CF9AE}" pid="3" name="Creator">
    <vt:lpwstr>Microsoft® Word for Microsoft 365</vt:lpwstr>
  </property>
  <property fmtid="{D5CDD505-2E9C-101B-9397-08002B2CF9AE}" pid="4" name="LastSaved">
    <vt:filetime>2026-02-18T00:00:00Z</vt:filetime>
  </property>
  <property fmtid="{D5CDD505-2E9C-101B-9397-08002B2CF9AE}" pid="5" name="Producer">
    <vt:lpwstr>Microsoft® Word for Microsoft 365</vt:lpwstr>
  </property>
</Properties>
</file>