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C1190" w14:textId="77777777" w:rsidR="00121E1E" w:rsidRDefault="00106029">
      <w:pPr>
        <w:pStyle w:val="Title"/>
      </w:pPr>
      <w:r>
        <w:t>Fellowship</w:t>
      </w:r>
      <w:r>
        <w:rPr>
          <w:spacing w:val="-7"/>
        </w:rPr>
        <w:t xml:space="preserve"> </w:t>
      </w:r>
      <w:r>
        <w:t>Lodge</w:t>
      </w:r>
      <w:r>
        <w:rPr>
          <w:spacing w:val="-6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236,</w:t>
      </w:r>
      <w:r>
        <w:rPr>
          <w:spacing w:val="-6"/>
        </w:rPr>
        <w:t xml:space="preserve"> </w:t>
      </w:r>
      <w:r>
        <w:t>F.</w:t>
      </w:r>
      <w:r>
        <w:rPr>
          <w:spacing w:val="-7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A.</w:t>
      </w:r>
      <w:r>
        <w:rPr>
          <w:spacing w:val="-7"/>
        </w:rPr>
        <w:t xml:space="preserve"> </w:t>
      </w:r>
      <w:r>
        <w:rPr>
          <w:spacing w:val="-5"/>
        </w:rPr>
        <w:t>M.</w:t>
      </w:r>
    </w:p>
    <w:p w14:paraId="575A9B60" w14:textId="6CFD3E28" w:rsidR="00121E1E" w:rsidRDefault="00106029">
      <w:pPr>
        <w:pStyle w:val="BodyText"/>
        <w:spacing w:before="189"/>
        <w:ind w:left="359"/>
        <w:jc w:val="center"/>
      </w:pPr>
      <w:r>
        <w:t>Stated</w:t>
      </w:r>
      <w:r>
        <w:rPr>
          <w:spacing w:val="-4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Tuesday,</w:t>
      </w:r>
      <w:r>
        <w:rPr>
          <w:spacing w:val="-2"/>
        </w:rPr>
        <w:t xml:space="preserve"> </w:t>
      </w:r>
      <w:r w:rsidR="00D76293">
        <w:t>February</w:t>
      </w:r>
      <w:r w:rsidR="00816954">
        <w:t xml:space="preserve"> 3rd</w:t>
      </w:r>
      <w:r>
        <w:t>,</w:t>
      </w:r>
      <w:r>
        <w:rPr>
          <w:spacing w:val="-4"/>
        </w:rPr>
        <w:t xml:space="preserve"> 2026</w:t>
      </w:r>
    </w:p>
    <w:p w14:paraId="4A079874" w14:textId="77777777" w:rsidR="00121E1E" w:rsidRDefault="00121E1E">
      <w:pPr>
        <w:pStyle w:val="BodyText"/>
        <w:spacing w:before="2"/>
        <w:ind w:left="0"/>
        <w:rPr>
          <w:sz w:val="19"/>
        </w:rPr>
      </w:pP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1"/>
        <w:gridCol w:w="2748"/>
        <w:gridCol w:w="3466"/>
        <w:gridCol w:w="1548"/>
      </w:tblGrid>
      <w:tr w:rsidR="00121E1E" w14:paraId="723D1F84" w14:textId="77777777">
        <w:trPr>
          <w:trHeight w:val="357"/>
        </w:trPr>
        <w:tc>
          <w:tcPr>
            <w:tcW w:w="2361" w:type="dxa"/>
          </w:tcPr>
          <w:p w14:paraId="2070672B" w14:textId="77777777" w:rsidR="00121E1E" w:rsidRDefault="00106029">
            <w:pPr>
              <w:pStyle w:val="TableParagraph"/>
              <w:spacing w:before="0" w:line="244" w:lineRule="exact"/>
              <w:ind w:left="50"/>
              <w:rPr>
                <w:sz w:val="24"/>
              </w:rPr>
            </w:pPr>
            <w:r>
              <w:rPr>
                <w:sz w:val="24"/>
              </w:rPr>
              <w:t>Todd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A. </w:t>
            </w:r>
            <w:r>
              <w:rPr>
                <w:spacing w:val="-4"/>
                <w:sz w:val="24"/>
              </w:rPr>
              <w:t>Lamb</w:t>
            </w:r>
          </w:p>
        </w:tc>
        <w:tc>
          <w:tcPr>
            <w:tcW w:w="2748" w:type="dxa"/>
          </w:tcPr>
          <w:p w14:paraId="1332ABF9" w14:textId="77777777" w:rsidR="00121E1E" w:rsidRDefault="00106029">
            <w:pPr>
              <w:pStyle w:val="TableParagraph"/>
              <w:spacing w:before="0" w:line="244" w:lineRule="exact"/>
              <w:ind w:left="204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501312" behindDoc="1" locked="0" layoutInCell="1" allowOverlap="1" wp14:anchorId="47C177F0" wp14:editId="6423117F">
                      <wp:simplePos x="0" y="0"/>
                      <wp:positionH relativeFrom="column">
                        <wp:posOffset>1377868</wp:posOffset>
                      </wp:positionH>
                      <wp:positionV relativeFrom="paragraph">
                        <wp:posOffset>-30734</wp:posOffset>
                      </wp:positionV>
                      <wp:extent cx="1141095" cy="134112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1095" cy="1341120"/>
                                <a:chOff x="0" y="0"/>
                                <a:chExt cx="1141095" cy="1341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9995" cy="13395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4A23AE" id="Group 1" o:spid="_x0000_s1026" style="position:absolute;margin-left:108.5pt;margin-top:-2.4pt;width:89.85pt;height:105.6pt;z-index:-15815168;mso-wrap-distance-left:0;mso-wrap-distance-right:0" coordsize="11410,13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11399;height:13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4"/>
              </w:rPr>
              <w:t>W.M.</w:t>
            </w:r>
          </w:p>
        </w:tc>
        <w:tc>
          <w:tcPr>
            <w:tcW w:w="3466" w:type="dxa"/>
          </w:tcPr>
          <w:p w14:paraId="19FC30A6" w14:textId="707072A6" w:rsidR="00121E1E" w:rsidRDefault="00121E1E">
            <w:pPr>
              <w:pStyle w:val="TableParagraph"/>
              <w:spacing w:before="0" w:line="244" w:lineRule="exact"/>
              <w:ind w:right="381"/>
              <w:jc w:val="right"/>
              <w:rPr>
                <w:sz w:val="24"/>
              </w:rPr>
            </w:pPr>
          </w:p>
        </w:tc>
        <w:tc>
          <w:tcPr>
            <w:tcW w:w="1548" w:type="dxa"/>
          </w:tcPr>
          <w:p w14:paraId="7AE304D3" w14:textId="77777777" w:rsidR="00121E1E" w:rsidRDefault="00106029">
            <w:pPr>
              <w:pStyle w:val="TableParagraph"/>
              <w:spacing w:before="0" w:line="244" w:lineRule="exact"/>
              <w:ind w:left="380"/>
              <w:rPr>
                <w:sz w:val="24"/>
              </w:rPr>
            </w:pPr>
            <w:r>
              <w:rPr>
                <w:spacing w:val="-4"/>
                <w:sz w:val="24"/>
              </w:rPr>
              <w:t>J.D.</w:t>
            </w:r>
          </w:p>
        </w:tc>
      </w:tr>
      <w:tr w:rsidR="00121E1E" w14:paraId="3467B925" w14:textId="77777777">
        <w:trPr>
          <w:trHeight w:val="476"/>
        </w:trPr>
        <w:tc>
          <w:tcPr>
            <w:tcW w:w="2361" w:type="dxa"/>
          </w:tcPr>
          <w:p w14:paraId="2DEEF760" w14:textId="6FEA933A" w:rsidR="00121E1E" w:rsidRPr="00D33E98" w:rsidRDefault="00C861BC">
            <w:pPr>
              <w:pStyle w:val="TableParagraph"/>
              <w:ind w:left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</w:t>
            </w:r>
            <w:r w:rsidR="00907514">
              <w:rPr>
                <w:sz w:val="24"/>
                <w:szCs w:val="24"/>
              </w:rPr>
              <w:t>o Z</w:t>
            </w:r>
            <w:r w:rsidR="00A519D5">
              <w:rPr>
                <w:sz w:val="24"/>
                <w:szCs w:val="24"/>
              </w:rPr>
              <w:t>epeda</w:t>
            </w:r>
          </w:p>
        </w:tc>
        <w:tc>
          <w:tcPr>
            <w:tcW w:w="2748" w:type="dxa"/>
          </w:tcPr>
          <w:p w14:paraId="4394F16C" w14:textId="77777777" w:rsidR="00121E1E" w:rsidRDefault="00106029">
            <w:pPr>
              <w:pStyle w:val="TableParagraph"/>
              <w:ind w:left="204"/>
              <w:rPr>
                <w:sz w:val="24"/>
              </w:rPr>
            </w:pPr>
            <w:r>
              <w:rPr>
                <w:spacing w:val="-4"/>
                <w:sz w:val="24"/>
              </w:rPr>
              <w:t>S.W.</w:t>
            </w:r>
          </w:p>
        </w:tc>
        <w:tc>
          <w:tcPr>
            <w:tcW w:w="3466" w:type="dxa"/>
          </w:tcPr>
          <w:p w14:paraId="43FE8404" w14:textId="590D8F82" w:rsidR="00121E1E" w:rsidRDefault="004C30F0">
            <w:pPr>
              <w:pStyle w:val="TableParagraph"/>
              <w:spacing w:before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                        </w:t>
            </w:r>
            <w:r w:rsidR="003F65CF">
              <w:rPr>
                <w:rFonts w:ascii="Times New Roman"/>
                <w:sz w:val="24"/>
              </w:rPr>
              <w:t xml:space="preserve">     </w:t>
            </w:r>
            <w:r w:rsidR="008942D5">
              <w:rPr>
                <w:rFonts w:ascii="Times New Roman"/>
                <w:sz w:val="24"/>
              </w:rPr>
              <w:t>Mark Gonye</w:t>
            </w:r>
            <w:r w:rsidR="00C7696D">
              <w:rPr>
                <w:rFonts w:ascii="Times New Roman"/>
                <w:sz w:val="24"/>
              </w:rPr>
              <w:t>a</w:t>
            </w:r>
          </w:p>
        </w:tc>
        <w:tc>
          <w:tcPr>
            <w:tcW w:w="1548" w:type="dxa"/>
          </w:tcPr>
          <w:p w14:paraId="161B67BF" w14:textId="62DDAF27" w:rsidR="00121E1E" w:rsidRDefault="004C30F0" w:rsidP="004C30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  <w:r w:rsidR="00106029">
              <w:rPr>
                <w:sz w:val="24"/>
              </w:rPr>
              <w:t>Sr.</w:t>
            </w:r>
            <w:r w:rsidR="00106029">
              <w:rPr>
                <w:spacing w:val="-4"/>
                <w:sz w:val="24"/>
              </w:rPr>
              <w:t xml:space="preserve"> </w:t>
            </w:r>
            <w:r w:rsidR="00106029">
              <w:rPr>
                <w:spacing w:val="-2"/>
                <w:sz w:val="24"/>
              </w:rPr>
              <w:t>Steward</w:t>
            </w:r>
          </w:p>
        </w:tc>
      </w:tr>
      <w:tr w:rsidR="00121E1E" w14:paraId="68E08F7F" w14:textId="77777777">
        <w:trPr>
          <w:trHeight w:val="476"/>
        </w:trPr>
        <w:tc>
          <w:tcPr>
            <w:tcW w:w="2361" w:type="dxa"/>
          </w:tcPr>
          <w:p w14:paraId="0A36811C" w14:textId="77777777" w:rsidR="00121E1E" w:rsidRDefault="00106029">
            <w:pPr>
              <w:pStyle w:val="TableParagraph"/>
              <w:spacing w:before="70"/>
              <w:ind w:left="50"/>
              <w:rPr>
                <w:sz w:val="24"/>
              </w:rPr>
            </w:pPr>
            <w:r>
              <w:rPr>
                <w:sz w:val="24"/>
              </w:rPr>
              <w:t xml:space="preserve">Matt </w:t>
            </w:r>
            <w:r>
              <w:rPr>
                <w:spacing w:val="-2"/>
                <w:sz w:val="24"/>
              </w:rPr>
              <w:t>Berry</w:t>
            </w:r>
          </w:p>
        </w:tc>
        <w:tc>
          <w:tcPr>
            <w:tcW w:w="2748" w:type="dxa"/>
          </w:tcPr>
          <w:p w14:paraId="6803B948" w14:textId="77777777" w:rsidR="00121E1E" w:rsidRDefault="00106029">
            <w:pPr>
              <w:pStyle w:val="TableParagraph"/>
              <w:spacing w:before="70"/>
              <w:ind w:left="204"/>
              <w:rPr>
                <w:sz w:val="24"/>
              </w:rPr>
            </w:pPr>
            <w:r>
              <w:rPr>
                <w:spacing w:val="-4"/>
                <w:sz w:val="24"/>
              </w:rPr>
              <w:t>J.W.</w:t>
            </w:r>
          </w:p>
        </w:tc>
        <w:tc>
          <w:tcPr>
            <w:tcW w:w="3466" w:type="dxa"/>
          </w:tcPr>
          <w:p w14:paraId="71E7DC24" w14:textId="77777777" w:rsidR="00121E1E" w:rsidRDefault="00121E1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548" w:type="dxa"/>
          </w:tcPr>
          <w:p w14:paraId="66F53AE0" w14:textId="77777777" w:rsidR="00121E1E" w:rsidRDefault="00797E0E">
            <w:pPr>
              <w:pStyle w:val="TableParagraph"/>
              <w:spacing w:before="70"/>
              <w:ind w:left="38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Sr. </w:t>
            </w:r>
            <w:r w:rsidR="00106029">
              <w:rPr>
                <w:spacing w:val="-2"/>
                <w:sz w:val="24"/>
              </w:rPr>
              <w:t>Steward</w:t>
            </w:r>
          </w:p>
        </w:tc>
      </w:tr>
      <w:tr w:rsidR="00121E1E" w14:paraId="64FE0A18" w14:textId="77777777">
        <w:trPr>
          <w:trHeight w:val="475"/>
        </w:trPr>
        <w:tc>
          <w:tcPr>
            <w:tcW w:w="2361" w:type="dxa"/>
          </w:tcPr>
          <w:p w14:paraId="09EDD91A" w14:textId="77777777" w:rsidR="00121E1E" w:rsidRDefault="00106029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Don</w:t>
            </w:r>
            <w:r>
              <w:rPr>
                <w:spacing w:val="-2"/>
                <w:sz w:val="24"/>
              </w:rPr>
              <w:t xml:space="preserve"> Schoellig</w:t>
            </w:r>
          </w:p>
        </w:tc>
        <w:tc>
          <w:tcPr>
            <w:tcW w:w="2748" w:type="dxa"/>
          </w:tcPr>
          <w:p w14:paraId="04AE6562" w14:textId="77777777" w:rsidR="00121E1E" w:rsidRDefault="00106029">
            <w:pPr>
              <w:pStyle w:val="TableParagraph"/>
              <w:ind w:left="204"/>
              <w:rPr>
                <w:sz w:val="24"/>
              </w:rPr>
            </w:pPr>
            <w:r>
              <w:rPr>
                <w:spacing w:val="-2"/>
                <w:sz w:val="24"/>
              </w:rPr>
              <w:t>Treasurer</w:t>
            </w:r>
          </w:p>
        </w:tc>
        <w:tc>
          <w:tcPr>
            <w:tcW w:w="3466" w:type="dxa"/>
          </w:tcPr>
          <w:p w14:paraId="31741727" w14:textId="24EB36A7" w:rsidR="00121E1E" w:rsidRDefault="00C10CC8" w:rsidP="00C10CC8">
            <w:pPr>
              <w:pStyle w:val="TableParagraph"/>
              <w:tabs>
                <w:tab w:val="left" w:pos="2475"/>
              </w:tabs>
              <w:spacing w:before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ab/>
            </w:r>
          </w:p>
        </w:tc>
        <w:tc>
          <w:tcPr>
            <w:tcW w:w="1548" w:type="dxa"/>
          </w:tcPr>
          <w:p w14:paraId="4DA8EFA2" w14:textId="77777777" w:rsidR="00121E1E" w:rsidRDefault="00106029">
            <w:pPr>
              <w:pStyle w:val="TableParagraph"/>
              <w:ind w:left="380"/>
              <w:rPr>
                <w:sz w:val="24"/>
              </w:rPr>
            </w:pPr>
            <w:r>
              <w:rPr>
                <w:spacing w:val="-2"/>
                <w:sz w:val="24"/>
              </w:rPr>
              <w:t>Steward</w:t>
            </w:r>
          </w:p>
        </w:tc>
      </w:tr>
      <w:tr w:rsidR="00121E1E" w14:paraId="7FE3ED00" w14:textId="77777777">
        <w:trPr>
          <w:trHeight w:val="476"/>
        </w:trPr>
        <w:tc>
          <w:tcPr>
            <w:tcW w:w="2361" w:type="dxa"/>
          </w:tcPr>
          <w:p w14:paraId="00D6184F" w14:textId="26063567" w:rsidR="00121E1E" w:rsidRDefault="00C7696D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Brian Mason</w:t>
            </w:r>
          </w:p>
        </w:tc>
        <w:tc>
          <w:tcPr>
            <w:tcW w:w="2748" w:type="dxa"/>
          </w:tcPr>
          <w:p w14:paraId="306F3D28" w14:textId="77777777" w:rsidR="00121E1E" w:rsidRDefault="00106029">
            <w:pPr>
              <w:pStyle w:val="TableParagraph"/>
              <w:ind w:left="204"/>
              <w:rPr>
                <w:sz w:val="24"/>
              </w:rPr>
            </w:pPr>
            <w:r>
              <w:rPr>
                <w:spacing w:val="-2"/>
                <w:sz w:val="24"/>
              </w:rPr>
              <w:t>Secretary</w:t>
            </w:r>
          </w:p>
        </w:tc>
        <w:tc>
          <w:tcPr>
            <w:tcW w:w="3466" w:type="dxa"/>
          </w:tcPr>
          <w:p w14:paraId="3689F2B0" w14:textId="77777777" w:rsidR="00121E1E" w:rsidRDefault="00121E1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548" w:type="dxa"/>
          </w:tcPr>
          <w:p w14:paraId="65301008" w14:textId="77777777" w:rsidR="00121E1E" w:rsidRDefault="00106029">
            <w:pPr>
              <w:pStyle w:val="TableParagraph"/>
              <w:ind w:left="380"/>
              <w:rPr>
                <w:sz w:val="24"/>
              </w:rPr>
            </w:pPr>
            <w:r>
              <w:rPr>
                <w:spacing w:val="-2"/>
                <w:sz w:val="24"/>
              </w:rPr>
              <w:t>Steward</w:t>
            </w:r>
          </w:p>
        </w:tc>
      </w:tr>
      <w:tr w:rsidR="00121E1E" w14:paraId="04389CBC" w14:textId="77777777">
        <w:trPr>
          <w:trHeight w:val="476"/>
        </w:trPr>
        <w:tc>
          <w:tcPr>
            <w:tcW w:w="2361" w:type="dxa"/>
          </w:tcPr>
          <w:p w14:paraId="660820FE" w14:textId="3C8630C6" w:rsidR="00121E1E" w:rsidRDefault="00D33E98">
            <w:pPr>
              <w:pStyle w:val="TableParagraph"/>
              <w:spacing w:before="70"/>
              <w:ind w:left="50"/>
              <w:rPr>
                <w:sz w:val="24"/>
              </w:rPr>
            </w:pPr>
            <w:r>
              <w:rPr>
                <w:sz w:val="24"/>
              </w:rPr>
              <w:t xml:space="preserve">Autin Conquest., P.M. </w:t>
            </w:r>
          </w:p>
        </w:tc>
        <w:tc>
          <w:tcPr>
            <w:tcW w:w="2748" w:type="dxa"/>
          </w:tcPr>
          <w:p w14:paraId="60E6A430" w14:textId="77777777" w:rsidR="00121E1E" w:rsidRDefault="00106029">
            <w:pPr>
              <w:pStyle w:val="TableParagraph"/>
              <w:spacing w:before="70"/>
              <w:ind w:left="204"/>
              <w:rPr>
                <w:sz w:val="24"/>
              </w:rPr>
            </w:pPr>
            <w:r>
              <w:rPr>
                <w:spacing w:val="-2"/>
                <w:sz w:val="24"/>
              </w:rPr>
              <w:t>Chaplain</w:t>
            </w:r>
          </w:p>
        </w:tc>
        <w:tc>
          <w:tcPr>
            <w:tcW w:w="3466" w:type="dxa"/>
          </w:tcPr>
          <w:p w14:paraId="0B359F35" w14:textId="2CF08A06" w:rsidR="00121E1E" w:rsidRDefault="0098326F" w:rsidP="00DD355C">
            <w:pPr>
              <w:pStyle w:val="TableParagraph"/>
              <w:tabs>
                <w:tab w:val="left" w:pos="2048"/>
              </w:tabs>
              <w:spacing w:before="70"/>
              <w:ind w:right="40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12288">
              <w:rPr>
                <w:sz w:val="24"/>
              </w:rPr>
              <w:t xml:space="preserve">                         </w:t>
            </w:r>
            <w:r w:rsidR="00250B8C">
              <w:rPr>
                <w:sz w:val="24"/>
              </w:rPr>
              <w:t xml:space="preserve">   Larry Witman</w:t>
            </w:r>
          </w:p>
        </w:tc>
        <w:tc>
          <w:tcPr>
            <w:tcW w:w="1548" w:type="dxa"/>
          </w:tcPr>
          <w:p w14:paraId="23295899" w14:textId="77777777" w:rsidR="00121E1E" w:rsidRDefault="00106029">
            <w:pPr>
              <w:pStyle w:val="TableParagraph"/>
              <w:spacing w:before="70"/>
              <w:ind w:left="380"/>
              <w:rPr>
                <w:sz w:val="24"/>
              </w:rPr>
            </w:pPr>
            <w:r>
              <w:rPr>
                <w:spacing w:val="-2"/>
                <w:sz w:val="24"/>
              </w:rPr>
              <w:t>Tiler</w:t>
            </w:r>
          </w:p>
        </w:tc>
      </w:tr>
      <w:tr w:rsidR="00121E1E" w14:paraId="08ED7A50" w14:textId="77777777">
        <w:trPr>
          <w:trHeight w:val="357"/>
        </w:trPr>
        <w:tc>
          <w:tcPr>
            <w:tcW w:w="2361" w:type="dxa"/>
          </w:tcPr>
          <w:p w14:paraId="0AE17FCA" w14:textId="6D817FD0" w:rsidR="00121E1E" w:rsidRDefault="009F00E4">
            <w:pPr>
              <w:pStyle w:val="TableParagraph"/>
              <w:spacing w:line="269" w:lineRule="exact"/>
              <w:ind w:left="50"/>
              <w:rPr>
                <w:sz w:val="24"/>
              </w:rPr>
            </w:pPr>
            <w:r>
              <w:rPr>
                <w:sz w:val="24"/>
              </w:rPr>
              <w:t>Jerry Preston</w:t>
            </w:r>
          </w:p>
        </w:tc>
        <w:tc>
          <w:tcPr>
            <w:tcW w:w="2748" w:type="dxa"/>
          </w:tcPr>
          <w:p w14:paraId="07F0114C" w14:textId="77777777" w:rsidR="00121E1E" w:rsidRDefault="00106029">
            <w:pPr>
              <w:pStyle w:val="TableParagraph"/>
              <w:spacing w:line="269" w:lineRule="exact"/>
              <w:ind w:left="204"/>
              <w:rPr>
                <w:sz w:val="24"/>
              </w:rPr>
            </w:pPr>
            <w:r>
              <w:rPr>
                <w:spacing w:val="-4"/>
                <w:sz w:val="24"/>
              </w:rPr>
              <w:t>S.D.</w:t>
            </w:r>
          </w:p>
        </w:tc>
        <w:tc>
          <w:tcPr>
            <w:tcW w:w="3466" w:type="dxa"/>
          </w:tcPr>
          <w:p w14:paraId="1FD44AD5" w14:textId="52E5540C" w:rsidR="00121E1E" w:rsidRDefault="00250B8C">
            <w:pPr>
              <w:pStyle w:val="TableParagraph"/>
              <w:spacing w:before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                        Mar</w:t>
            </w:r>
            <w:r w:rsidR="00E32CA1">
              <w:rPr>
                <w:rFonts w:ascii="Times New Roman"/>
                <w:sz w:val="24"/>
              </w:rPr>
              <w:t xml:space="preserve">k </w:t>
            </w:r>
            <w:proofErr w:type="spellStart"/>
            <w:r w:rsidR="00E32CA1">
              <w:rPr>
                <w:rFonts w:ascii="Times New Roman"/>
                <w:sz w:val="24"/>
              </w:rPr>
              <w:t>Sterts</w:t>
            </w:r>
            <w:proofErr w:type="spellEnd"/>
          </w:p>
        </w:tc>
        <w:tc>
          <w:tcPr>
            <w:tcW w:w="1548" w:type="dxa"/>
          </w:tcPr>
          <w:p w14:paraId="2E478607" w14:textId="77777777" w:rsidR="00121E1E" w:rsidRDefault="00106029">
            <w:pPr>
              <w:pStyle w:val="TableParagraph"/>
              <w:spacing w:line="269" w:lineRule="exact"/>
              <w:ind w:left="380"/>
              <w:rPr>
                <w:sz w:val="24"/>
              </w:rPr>
            </w:pPr>
            <w:r>
              <w:rPr>
                <w:spacing w:val="-2"/>
                <w:sz w:val="24"/>
              </w:rPr>
              <w:t>Marshal</w:t>
            </w:r>
          </w:p>
        </w:tc>
      </w:tr>
    </w:tbl>
    <w:p w14:paraId="1979F248" w14:textId="77777777" w:rsidR="00121E1E" w:rsidRDefault="00121E1E">
      <w:pPr>
        <w:pStyle w:val="BodyText"/>
        <w:spacing w:before="0"/>
        <w:ind w:left="0"/>
      </w:pPr>
    </w:p>
    <w:p w14:paraId="765075DE" w14:textId="2E014583" w:rsidR="00121E1E" w:rsidRDefault="00CD5504" w:rsidP="00CD5504">
      <w:pPr>
        <w:pStyle w:val="BodyText"/>
        <w:spacing w:before="0"/>
        <w:ind w:left="0"/>
        <w:jc w:val="center"/>
        <w:rPr>
          <w:b/>
          <w:bCs/>
          <w:u w:val="single"/>
        </w:rPr>
      </w:pPr>
      <w:r w:rsidRPr="00B9177A">
        <w:rPr>
          <w:b/>
          <w:bCs/>
          <w:u w:val="single"/>
        </w:rPr>
        <w:t>Special Communication</w:t>
      </w:r>
    </w:p>
    <w:p w14:paraId="62BAA12C" w14:textId="77777777" w:rsidR="00E0298F" w:rsidRPr="00B9177A" w:rsidRDefault="00E0298F" w:rsidP="00CD5504">
      <w:pPr>
        <w:pStyle w:val="BodyText"/>
        <w:spacing w:before="0"/>
        <w:ind w:left="0"/>
        <w:jc w:val="center"/>
        <w:rPr>
          <w:b/>
          <w:bCs/>
          <w:u w:val="single"/>
        </w:rPr>
      </w:pPr>
    </w:p>
    <w:p w14:paraId="2811EA8B" w14:textId="4C743338" w:rsidR="00D33E98" w:rsidRPr="007B20E4" w:rsidRDefault="00D33E98" w:rsidP="00D33E98">
      <w:pPr>
        <w:spacing w:after="160" w:line="278" w:lineRule="auto"/>
        <w:rPr>
          <w:b/>
          <w:bCs/>
        </w:rPr>
      </w:pPr>
      <w:r w:rsidRPr="007B20E4">
        <w:rPr>
          <w:b/>
          <w:bCs/>
        </w:rPr>
        <w:t>Grand Lodge Officers &amp; Representatives present:</w:t>
      </w:r>
      <w:r w:rsidR="00DC6ACE">
        <w:rPr>
          <w:b/>
          <w:bCs/>
        </w:rPr>
        <w:t xml:space="preserve"> </w:t>
      </w:r>
      <w:r w:rsidRPr="007B20E4">
        <w:t>DDI District 16-WB Daniel Reese</w:t>
      </w:r>
    </w:p>
    <w:p w14:paraId="525FB042" w14:textId="6DC1A251" w:rsidR="00D33E98" w:rsidRPr="007B20E4" w:rsidRDefault="00D33E98" w:rsidP="00D33E98">
      <w:pPr>
        <w:spacing w:after="160" w:line="278" w:lineRule="auto"/>
        <w:rPr>
          <w:b/>
          <w:bCs/>
        </w:rPr>
      </w:pPr>
      <w:r w:rsidRPr="007B20E4">
        <w:rPr>
          <w:b/>
          <w:bCs/>
        </w:rPr>
        <w:t xml:space="preserve">Past Masters Present: </w:t>
      </w:r>
      <w:r w:rsidR="00824E16">
        <w:t xml:space="preserve">Larry </w:t>
      </w:r>
      <w:r w:rsidR="004739FA">
        <w:t>Wright, Dennis</w:t>
      </w:r>
      <w:r w:rsidR="000D64E9">
        <w:t xml:space="preserve"> Ward</w:t>
      </w:r>
      <w:r w:rsidR="004739FA">
        <w:t>, Bill Tra</w:t>
      </w:r>
      <w:r w:rsidR="00DE368C">
        <w:t xml:space="preserve">op, Tom Sherwood, </w:t>
      </w:r>
      <w:r w:rsidR="00FE167D">
        <w:t xml:space="preserve">Dan Reese, Wilford </w:t>
      </w:r>
      <w:proofErr w:type="spellStart"/>
      <w:r w:rsidR="004E0340">
        <w:t>Froir</w:t>
      </w:r>
      <w:proofErr w:type="spellEnd"/>
      <w:r w:rsidR="004E0340">
        <w:t>, Scott</w:t>
      </w:r>
      <w:r w:rsidR="007B709B">
        <w:t xml:space="preserve"> Wogen, </w:t>
      </w:r>
      <w:r w:rsidR="00BB1524">
        <w:t>Tom Thorp</w:t>
      </w:r>
      <w:r w:rsidR="004F7FC1">
        <w:t xml:space="preserve">, </w:t>
      </w:r>
      <w:r w:rsidR="001C6773">
        <w:t xml:space="preserve">Nicholas Rean, </w:t>
      </w:r>
      <w:r w:rsidR="00FA4E72">
        <w:t>Roberto Rodri</w:t>
      </w:r>
      <w:r w:rsidR="006158C3">
        <w:t>gues, Ric</w:t>
      </w:r>
      <w:r w:rsidR="008D4DDF">
        <w:t>k J Wi</w:t>
      </w:r>
      <w:r w:rsidR="00521AE8">
        <w:t>ndle, Austin Con</w:t>
      </w:r>
      <w:r w:rsidR="00467FA0">
        <w:t>quest, Jerry Presto</w:t>
      </w:r>
      <w:r w:rsidR="00661A8F">
        <w:t>n, Lynn Ross</w:t>
      </w:r>
      <w:r w:rsidR="00A82569">
        <w:t xml:space="preserve">and and </w:t>
      </w:r>
      <w:r w:rsidR="00B90548">
        <w:t>Mark Gonyea</w:t>
      </w:r>
    </w:p>
    <w:p w14:paraId="3BF9C50B" w14:textId="07D23153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Honorary Members Present: </w:t>
      </w:r>
    </w:p>
    <w:p w14:paraId="78091481" w14:textId="77777777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Lodge Opened: </w:t>
      </w:r>
      <w:r w:rsidRPr="007B20E4">
        <w:t>7:00pm on the </w:t>
      </w:r>
    </w:p>
    <w:p w14:paraId="0F648D15" w14:textId="5A7F1BBD" w:rsidR="00D33E98" w:rsidRDefault="00BD5771" w:rsidP="00D33E98">
      <w:pPr>
        <w:spacing w:after="160" w:line="278" w:lineRule="auto"/>
      </w:pPr>
      <w:r>
        <w:rPr>
          <w:b/>
          <w:bCs/>
        </w:rPr>
        <w:t>B</w:t>
      </w:r>
      <w:r w:rsidR="00D705D7">
        <w:rPr>
          <w:b/>
          <w:bCs/>
        </w:rPr>
        <w:t>usiness:</w:t>
      </w:r>
      <w:r w:rsidR="00D33E98" w:rsidRPr="007B20E4">
        <w:rPr>
          <w:b/>
          <w:bCs/>
        </w:rPr>
        <w:t xml:space="preserve"> </w:t>
      </w:r>
      <w:r w:rsidR="00D33E98" w:rsidRPr="00AC449C">
        <w:t xml:space="preserve">Worshipful Master Todd Lamb </w:t>
      </w:r>
      <w:r w:rsidR="00503A6B" w:rsidRPr="00AC449C">
        <w:t xml:space="preserve">announced </w:t>
      </w:r>
      <w:r w:rsidR="0052254B" w:rsidRPr="00AC449C">
        <w:t xml:space="preserve">this </w:t>
      </w:r>
      <w:r w:rsidR="0059186E" w:rsidRPr="00AC449C">
        <w:t xml:space="preserve">Special Communication for </w:t>
      </w:r>
      <w:r w:rsidR="00760AD2" w:rsidRPr="00AC449C">
        <w:t>Grand Lodge GBP</w:t>
      </w:r>
      <w:r w:rsidR="00AC449C">
        <w:t xml:space="preserve"> and</w:t>
      </w:r>
      <w:r w:rsidR="00210C5A">
        <w:t xml:space="preserve"> DDI</w:t>
      </w:r>
      <w:r w:rsidR="00A17D97">
        <w:t xml:space="preserve"> vote for Officers for the </w:t>
      </w:r>
      <w:r w:rsidR="001B72E0">
        <w:t>next</w:t>
      </w:r>
      <w:r w:rsidR="00FF490D">
        <w:t xml:space="preserve"> 3 years</w:t>
      </w:r>
      <w:r w:rsidR="00A44D19">
        <w:t xml:space="preserve">. W.M. </w:t>
      </w:r>
      <w:r w:rsidR="00177B8C">
        <w:t xml:space="preserve">had the Secretary do </w:t>
      </w:r>
      <w:r w:rsidR="00F57D87">
        <w:t>Roll Call in attendance</w:t>
      </w:r>
      <w:r w:rsidR="009B3161">
        <w:t xml:space="preserve"> as follows:</w:t>
      </w:r>
      <w:r w:rsidR="000754C9">
        <w:t xml:space="preserve"> 0-Byron</w:t>
      </w:r>
      <w:r w:rsidR="005C068B">
        <w:t xml:space="preserve"> #80, 0-Fenton</w:t>
      </w:r>
      <w:r w:rsidR="003333DF">
        <w:t xml:space="preserve"> #109, 5</w:t>
      </w:r>
      <w:r w:rsidR="009D2478">
        <w:t xml:space="preserve">-Morning Star #556, </w:t>
      </w:r>
      <w:r w:rsidR="00A6769E">
        <w:t xml:space="preserve">7-Fellowship #236, </w:t>
      </w:r>
      <w:r w:rsidR="00F40E5E">
        <w:t xml:space="preserve">4-Linden #132, </w:t>
      </w:r>
      <w:r w:rsidR="00386F9D">
        <w:t>0-Perry #350</w:t>
      </w:r>
      <w:r w:rsidR="00D705D7">
        <w:t>.</w:t>
      </w:r>
    </w:p>
    <w:p w14:paraId="216ED71F" w14:textId="56ABCE68" w:rsidR="00D705D7" w:rsidRDefault="00D705D7" w:rsidP="00D33E98">
      <w:pPr>
        <w:spacing w:after="160" w:line="278" w:lineRule="auto"/>
      </w:pPr>
      <w:r>
        <w:t>Dave</w:t>
      </w:r>
      <w:r w:rsidR="00072D4F">
        <w:t xml:space="preserve"> McDonald was </w:t>
      </w:r>
      <w:r w:rsidR="00AE6DCE">
        <w:t>Nominated</w:t>
      </w:r>
      <w:r w:rsidR="000C4A06">
        <w:t xml:space="preserve"> for </w:t>
      </w:r>
      <w:r w:rsidR="002239F9">
        <w:t xml:space="preserve">GBP </w:t>
      </w:r>
      <w:r w:rsidR="000C4A06">
        <w:t>by</w:t>
      </w:r>
      <w:r w:rsidR="00936E90">
        <w:t xml:space="preserve"> Clyde We</w:t>
      </w:r>
      <w:r w:rsidR="00AE6DCE">
        <w:t xml:space="preserve">bb </w:t>
      </w:r>
      <w:r w:rsidR="00AB2541">
        <w:t xml:space="preserve">and Dan Reese was Nominated </w:t>
      </w:r>
      <w:r w:rsidR="002239F9">
        <w:t xml:space="preserve">for </w:t>
      </w:r>
      <w:r w:rsidR="006A6DC7">
        <w:t>DDI by Austin Conquest</w:t>
      </w:r>
      <w:r w:rsidR="003D537B">
        <w:t>.</w:t>
      </w:r>
    </w:p>
    <w:p w14:paraId="452F7C70" w14:textId="787C1EBC" w:rsidR="003D537B" w:rsidRPr="000E2E30" w:rsidRDefault="003D537B" w:rsidP="00D33E98">
      <w:pPr>
        <w:spacing w:after="160" w:line="278" w:lineRule="auto"/>
      </w:pPr>
      <w:r w:rsidRPr="00594DAF">
        <w:rPr>
          <w:b/>
          <w:bCs/>
        </w:rPr>
        <w:t>Vote went as fo</w:t>
      </w:r>
      <w:r w:rsidR="00594DAF" w:rsidRPr="00594DAF">
        <w:rPr>
          <w:b/>
          <w:bCs/>
        </w:rPr>
        <w:t>llows:</w:t>
      </w:r>
      <w:r w:rsidR="000E2E30">
        <w:rPr>
          <w:b/>
          <w:bCs/>
        </w:rPr>
        <w:t xml:space="preserve"> </w:t>
      </w:r>
      <w:r w:rsidR="000E2E30">
        <w:t xml:space="preserve">Dave </w:t>
      </w:r>
      <w:r w:rsidR="00FE4D67">
        <w:t>McDonald</w:t>
      </w:r>
      <w:r w:rsidR="000E2E30">
        <w:t xml:space="preserve"> </w:t>
      </w:r>
      <w:r w:rsidR="004D1DC1">
        <w:t>21 in favor / 3</w:t>
      </w:r>
      <w:r w:rsidR="00AD6FE7">
        <w:t xml:space="preserve"> not in favor</w:t>
      </w:r>
      <w:r w:rsidR="00590BB6">
        <w:t>.  Dan Reese</w:t>
      </w:r>
      <w:r w:rsidR="00E12ADC">
        <w:t xml:space="preserve"> 24 in favor / 0 not in favor</w:t>
      </w:r>
      <w:r w:rsidR="00DF50E4">
        <w:t>.</w:t>
      </w:r>
    </w:p>
    <w:p w14:paraId="1F85079E" w14:textId="256B1F22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Minutes: </w:t>
      </w:r>
    </w:p>
    <w:p w14:paraId="4D81F996" w14:textId="39B5032A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Petitions: </w:t>
      </w:r>
    </w:p>
    <w:p w14:paraId="0E50CA62" w14:textId="43110B10" w:rsidR="00D33E98" w:rsidRPr="007B20E4" w:rsidRDefault="00D33E98" w:rsidP="00D33E98">
      <w:pPr>
        <w:spacing w:after="160" w:line="278" w:lineRule="auto"/>
        <w:rPr>
          <w:b/>
          <w:bCs/>
        </w:rPr>
      </w:pPr>
      <w:r w:rsidRPr="007B20E4">
        <w:rPr>
          <w:b/>
          <w:bCs/>
        </w:rPr>
        <w:t xml:space="preserve">Investigation Committees: </w:t>
      </w:r>
    </w:p>
    <w:p w14:paraId="4C70D1BD" w14:textId="60508AC8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Charity Committee: </w:t>
      </w:r>
    </w:p>
    <w:p w14:paraId="5646F519" w14:textId="0CE8FDDD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Sick &amp; Relief Committee: </w:t>
      </w:r>
    </w:p>
    <w:p w14:paraId="7B35A741" w14:textId="615FCDA4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Communications: </w:t>
      </w:r>
    </w:p>
    <w:p w14:paraId="7DE840FF" w14:textId="77777777" w:rsidR="008013BB" w:rsidRDefault="008013BB" w:rsidP="00D33E98">
      <w:pPr>
        <w:spacing w:after="160" w:line="278" w:lineRule="auto"/>
        <w:rPr>
          <w:b/>
          <w:bCs/>
        </w:rPr>
      </w:pPr>
    </w:p>
    <w:p w14:paraId="459743B5" w14:textId="138F5CD0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>Bills &amp; Accounts: </w:t>
      </w:r>
    </w:p>
    <w:p w14:paraId="570D614D" w14:textId="3360FBEC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Secretary’s Receipts: </w:t>
      </w:r>
    </w:p>
    <w:p w14:paraId="375AAC0D" w14:textId="60BE95B1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 xml:space="preserve">Treasurer’s Report: </w:t>
      </w:r>
    </w:p>
    <w:p w14:paraId="5D286BC9" w14:textId="2AAD636E" w:rsidR="00D33E98" w:rsidRPr="007B20E4" w:rsidRDefault="00D33E98" w:rsidP="00D33E98">
      <w:pPr>
        <w:spacing w:after="160" w:line="278" w:lineRule="auto"/>
        <w:rPr>
          <w:b/>
          <w:bCs/>
        </w:rPr>
      </w:pPr>
      <w:r w:rsidRPr="007B20E4">
        <w:rPr>
          <w:b/>
          <w:bCs/>
        </w:rPr>
        <w:t xml:space="preserve">Unfinished Business: </w:t>
      </w:r>
    </w:p>
    <w:p w14:paraId="72BBDE13" w14:textId="613328AD" w:rsidR="00D33E98" w:rsidRPr="007B20E4" w:rsidRDefault="00D33E98" w:rsidP="00D33E98">
      <w:pPr>
        <w:spacing w:after="160" w:line="278" w:lineRule="auto"/>
        <w:rPr>
          <w:b/>
          <w:bCs/>
        </w:rPr>
      </w:pPr>
      <w:r w:rsidRPr="007B20E4">
        <w:rPr>
          <w:b/>
          <w:bCs/>
        </w:rPr>
        <w:lastRenderedPageBreak/>
        <w:t xml:space="preserve">New Business: </w:t>
      </w:r>
    </w:p>
    <w:p w14:paraId="2C4379DC" w14:textId="292AF267" w:rsidR="00D33E98" w:rsidRPr="007B20E4" w:rsidRDefault="00D33E98" w:rsidP="00D33E98">
      <w:pPr>
        <w:spacing w:after="160" w:line="278" w:lineRule="auto"/>
      </w:pPr>
      <w:r w:rsidRPr="007B20E4">
        <w:rPr>
          <w:b/>
          <w:bCs/>
        </w:rPr>
        <w:t>Degrees/Lodge Education</w:t>
      </w:r>
      <w:r w:rsidR="00812937">
        <w:rPr>
          <w:b/>
          <w:bCs/>
        </w:rPr>
        <w:t>:</w:t>
      </w:r>
    </w:p>
    <w:p w14:paraId="20913399" w14:textId="310907B3" w:rsidR="00D33E98" w:rsidRDefault="00D33E98" w:rsidP="009C6C47">
      <w:pPr>
        <w:spacing w:after="160" w:line="278" w:lineRule="auto"/>
      </w:pPr>
      <w:r w:rsidRPr="007B20E4">
        <w:rPr>
          <w:b/>
          <w:bCs/>
        </w:rPr>
        <w:t xml:space="preserve">Good of the Order: </w:t>
      </w:r>
    </w:p>
    <w:p w14:paraId="507D8E2B" w14:textId="490B8417" w:rsidR="000B35B0" w:rsidRPr="00826A7C" w:rsidRDefault="00826A7C" w:rsidP="009C6C47">
      <w:pPr>
        <w:spacing w:after="160" w:line="278" w:lineRule="auto"/>
      </w:pPr>
      <w:r>
        <w:rPr>
          <w:b/>
          <w:bCs/>
        </w:rPr>
        <w:t xml:space="preserve">Lodge </w:t>
      </w:r>
      <w:r w:rsidR="00DF0CD3">
        <w:rPr>
          <w:b/>
          <w:bCs/>
        </w:rPr>
        <w:t>closed</w:t>
      </w:r>
      <w:r>
        <w:rPr>
          <w:b/>
          <w:bCs/>
        </w:rPr>
        <w:t>:</w:t>
      </w:r>
      <w:r>
        <w:t xml:space="preserve"> </w:t>
      </w:r>
      <w:r w:rsidR="00DF0CD3">
        <w:t>7:30pm</w:t>
      </w:r>
    </w:p>
    <w:p w14:paraId="7D754AD2" w14:textId="77777777" w:rsidR="00D33E98" w:rsidRPr="007B20E4" w:rsidRDefault="00D33E98" w:rsidP="00D33E98">
      <w:pPr>
        <w:spacing w:after="160" w:line="278" w:lineRule="auto"/>
      </w:pPr>
    </w:p>
    <w:p w14:paraId="17C45D1E" w14:textId="40C372F5" w:rsidR="00D33E98" w:rsidRDefault="00D33E98" w:rsidP="00D33E98">
      <w:pPr>
        <w:spacing w:after="160" w:line="278" w:lineRule="auto"/>
      </w:pPr>
      <w:r>
        <w:t>Fraternally S</w:t>
      </w:r>
      <w:r w:rsidRPr="007B20E4">
        <w:t>ubmitted,</w:t>
      </w:r>
    </w:p>
    <w:p w14:paraId="01DB548E" w14:textId="77777777" w:rsidR="00D33E98" w:rsidRPr="007B20E4" w:rsidRDefault="00D33E98" w:rsidP="00D33E98">
      <w:pPr>
        <w:spacing w:after="160" w:line="278" w:lineRule="auto"/>
      </w:pPr>
    </w:p>
    <w:p w14:paraId="63350111" w14:textId="767BB49D" w:rsidR="00D33E98" w:rsidRDefault="00D33E98" w:rsidP="00D33E98">
      <w:pPr>
        <w:spacing w:after="160" w:line="278" w:lineRule="auto"/>
      </w:pPr>
      <w:r w:rsidRPr="00D7691A">
        <w:rPr>
          <w:b/>
          <w:bCs/>
        </w:rPr>
        <w:t>Brian R. Mason</w:t>
      </w:r>
      <w:r w:rsidRPr="007B20E4">
        <w:t xml:space="preserve"> </w:t>
      </w:r>
      <w:r w:rsidR="00D7691A">
        <w:t xml:space="preserve">- </w:t>
      </w:r>
      <w:r w:rsidRPr="007B20E4">
        <w:t xml:space="preserve">Fellowship Lodge </w:t>
      </w:r>
      <w:r w:rsidR="00D278BF">
        <w:t>#</w:t>
      </w:r>
      <w:r w:rsidRPr="007B20E4">
        <w:t>236</w:t>
      </w:r>
    </w:p>
    <w:p w14:paraId="32DD6E2F" w14:textId="0E778AEB" w:rsidR="00DF50E4" w:rsidRPr="007B20E4" w:rsidRDefault="00DF50E4" w:rsidP="00D33E98">
      <w:pPr>
        <w:spacing w:after="160" w:line="278" w:lineRule="auto"/>
      </w:pPr>
      <w:r>
        <w:t>Secretar</w:t>
      </w:r>
      <w:r w:rsidR="00381F04">
        <w:t>y (810)</w:t>
      </w:r>
      <w:r w:rsidR="00D278BF">
        <w:t>874-5972</w:t>
      </w:r>
    </w:p>
    <w:sectPr w:rsidR="00DF50E4" w:rsidRPr="007B20E4">
      <w:pgSz w:w="12240" w:h="15840"/>
      <w:pgMar w:top="94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BE"/>
    <w:rsid w:val="000021DC"/>
    <w:rsid w:val="00005EE6"/>
    <w:rsid w:val="00013D9B"/>
    <w:rsid w:val="00023C8F"/>
    <w:rsid w:val="00072D4F"/>
    <w:rsid w:val="000754C9"/>
    <w:rsid w:val="0008059E"/>
    <w:rsid w:val="000B35B0"/>
    <w:rsid w:val="000C4A06"/>
    <w:rsid w:val="000D14CE"/>
    <w:rsid w:val="000D16F9"/>
    <w:rsid w:val="000D5307"/>
    <w:rsid w:val="000D64E9"/>
    <w:rsid w:val="000E1CF7"/>
    <w:rsid w:val="000E2E30"/>
    <w:rsid w:val="000F46E4"/>
    <w:rsid w:val="000F6948"/>
    <w:rsid w:val="00106029"/>
    <w:rsid w:val="00121E1E"/>
    <w:rsid w:val="00165B66"/>
    <w:rsid w:val="00177B8C"/>
    <w:rsid w:val="001B3231"/>
    <w:rsid w:val="001B72E0"/>
    <w:rsid w:val="001C6773"/>
    <w:rsid w:val="001C7C63"/>
    <w:rsid w:val="001F5A6D"/>
    <w:rsid w:val="00204A2A"/>
    <w:rsid w:val="00205C14"/>
    <w:rsid w:val="00210C5A"/>
    <w:rsid w:val="002239F9"/>
    <w:rsid w:val="00235B15"/>
    <w:rsid w:val="0023603F"/>
    <w:rsid w:val="00250B8C"/>
    <w:rsid w:val="002A43EB"/>
    <w:rsid w:val="002C039E"/>
    <w:rsid w:val="002C35CB"/>
    <w:rsid w:val="002E2B0E"/>
    <w:rsid w:val="00312288"/>
    <w:rsid w:val="003333DF"/>
    <w:rsid w:val="00381F04"/>
    <w:rsid w:val="00386F9D"/>
    <w:rsid w:val="003B339E"/>
    <w:rsid w:val="003D537B"/>
    <w:rsid w:val="003F4B0A"/>
    <w:rsid w:val="003F65CF"/>
    <w:rsid w:val="003F77C4"/>
    <w:rsid w:val="00400248"/>
    <w:rsid w:val="00443445"/>
    <w:rsid w:val="00445A0A"/>
    <w:rsid w:val="00467FA0"/>
    <w:rsid w:val="004739FA"/>
    <w:rsid w:val="0047746F"/>
    <w:rsid w:val="004B0841"/>
    <w:rsid w:val="004C30F0"/>
    <w:rsid w:val="004D1DC1"/>
    <w:rsid w:val="004E0340"/>
    <w:rsid w:val="004F7FC1"/>
    <w:rsid w:val="00503A6B"/>
    <w:rsid w:val="00521AE8"/>
    <w:rsid w:val="0052254B"/>
    <w:rsid w:val="00553531"/>
    <w:rsid w:val="00590BB6"/>
    <w:rsid w:val="0059186E"/>
    <w:rsid w:val="00593C93"/>
    <w:rsid w:val="00594DAF"/>
    <w:rsid w:val="005A5A48"/>
    <w:rsid w:val="005B3D2F"/>
    <w:rsid w:val="005C068B"/>
    <w:rsid w:val="005F3F1A"/>
    <w:rsid w:val="00610A25"/>
    <w:rsid w:val="006158C3"/>
    <w:rsid w:val="00645A60"/>
    <w:rsid w:val="00661A8F"/>
    <w:rsid w:val="006835D9"/>
    <w:rsid w:val="006A4FD0"/>
    <w:rsid w:val="006A6502"/>
    <w:rsid w:val="006A6DC7"/>
    <w:rsid w:val="006A6EAF"/>
    <w:rsid w:val="006A72E2"/>
    <w:rsid w:val="006B294C"/>
    <w:rsid w:val="006C0203"/>
    <w:rsid w:val="00703C3F"/>
    <w:rsid w:val="007136E4"/>
    <w:rsid w:val="00716A59"/>
    <w:rsid w:val="007252D3"/>
    <w:rsid w:val="00740DFB"/>
    <w:rsid w:val="00760AD2"/>
    <w:rsid w:val="007952BF"/>
    <w:rsid w:val="00797E0E"/>
    <w:rsid w:val="007B709B"/>
    <w:rsid w:val="007E226F"/>
    <w:rsid w:val="008013BB"/>
    <w:rsid w:val="00807C6B"/>
    <w:rsid w:val="00812937"/>
    <w:rsid w:val="00816954"/>
    <w:rsid w:val="00824E16"/>
    <w:rsid w:val="00826A7C"/>
    <w:rsid w:val="00834748"/>
    <w:rsid w:val="00862887"/>
    <w:rsid w:val="00872D0F"/>
    <w:rsid w:val="008942D5"/>
    <w:rsid w:val="008A1223"/>
    <w:rsid w:val="008D4DDF"/>
    <w:rsid w:val="008D6983"/>
    <w:rsid w:val="00907514"/>
    <w:rsid w:val="009215A0"/>
    <w:rsid w:val="00924740"/>
    <w:rsid w:val="009248B1"/>
    <w:rsid w:val="00936E90"/>
    <w:rsid w:val="00961424"/>
    <w:rsid w:val="0096406D"/>
    <w:rsid w:val="0098326F"/>
    <w:rsid w:val="009B3161"/>
    <w:rsid w:val="009C6C47"/>
    <w:rsid w:val="009D02D1"/>
    <w:rsid w:val="009D2478"/>
    <w:rsid w:val="009F00E4"/>
    <w:rsid w:val="00A16EB5"/>
    <w:rsid w:val="00A17D97"/>
    <w:rsid w:val="00A44D19"/>
    <w:rsid w:val="00A47E6A"/>
    <w:rsid w:val="00A519D5"/>
    <w:rsid w:val="00A6769E"/>
    <w:rsid w:val="00A778F2"/>
    <w:rsid w:val="00A82569"/>
    <w:rsid w:val="00AB2541"/>
    <w:rsid w:val="00AC449C"/>
    <w:rsid w:val="00AD6FE7"/>
    <w:rsid w:val="00AE6DCE"/>
    <w:rsid w:val="00B13399"/>
    <w:rsid w:val="00B23693"/>
    <w:rsid w:val="00B403FC"/>
    <w:rsid w:val="00B463D4"/>
    <w:rsid w:val="00B6433C"/>
    <w:rsid w:val="00B90548"/>
    <w:rsid w:val="00B9177A"/>
    <w:rsid w:val="00B92187"/>
    <w:rsid w:val="00BA5177"/>
    <w:rsid w:val="00BB1524"/>
    <w:rsid w:val="00BD5771"/>
    <w:rsid w:val="00BE0B3F"/>
    <w:rsid w:val="00C07DB1"/>
    <w:rsid w:val="00C10CC8"/>
    <w:rsid w:val="00C23BA0"/>
    <w:rsid w:val="00C25739"/>
    <w:rsid w:val="00C36BEA"/>
    <w:rsid w:val="00C405CD"/>
    <w:rsid w:val="00C6496D"/>
    <w:rsid w:val="00C75113"/>
    <w:rsid w:val="00C7696D"/>
    <w:rsid w:val="00C861BC"/>
    <w:rsid w:val="00CA7AB5"/>
    <w:rsid w:val="00CA7E62"/>
    <w:rsid w:val="00CB0133"/>
    <w:rsid w:val="00CD5504"/>
    <w:rsid w:val="00D0081A"/>
    <w:rsid w:val="00D16C65"/>
    <w:rsid w:val="00D278BF"/>
    <w:rsid w:val="00D33E98"/>
    <w:rsid w:val="00D501D7"/>
    <w:rsid w:val="00D56C3E"/>
    <w:rsid w:val="00D624E8"/>
    <w:rsid w:val="00D705D7"/>
    <w:rsid w:val="00D76293"/>
    <w:rsid w:val="00D7691A"/>
    <w:rsid w:val="00D76CC2"/>
    <w:rsid w:val="00DC5779"/>
    <w:rsid w:val="00DC6ACE"/>
    <w:rsid w:val="00DD355C"/>
    <w:rsid w:val="00DE368C"/>
    <w:rsid w:val="00DF0CD3"/>
    <w:rsid w:val="00DF473D"/>
    <w:rsid w:val="00DF50E4"/>
    <w:rsid w:val="00E0298F"/>
    <w:rsid w:val="00E12ADC"/>
    <w:rsid w:val="00E20C54"/>
    <w:rsid w:val="00E32CA1"/>
    <w:rsid w:val="00E86E1C"/>
    <w:rsid w:val="00EA7281"/>
    <w:rsid w:val="00EB1CF5"/>
    <w:rsid w:val="00EB36BE"/>
    <w:rsid w:val="00ED633F"/>
    <w:rsid w:val="00F32FBE"/>
    <w:rsid w:val="00F33AB0"/>
    <w:rsid w:val="00F40E5E"/>
    <w:rsid w:val="00F44CD9"/>
    <w:rsid w:val="00F54905"/>
    <w:rsid w:val="00F57D87"/>
    <w:rsid w:val="00F83F06"/>
    <w:rsid w:val="00F92071"/>
    <w:rsid w:val="00FA4E72"/>
    <w:rsid w:val="00FC667F"/>
    <w:rsid w:val="00FE167D"/>
    <w:rsid w:val="00FE416F"/>
    <w:rsid w:val="00FE4D67"/>
    <w:rsid w:val="00FF490D"/>
    <w:rsid w:val="00FF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14FBD"/>
  <w15:docId w15:val="{4EAB95DB-E392-4CFA-8900-19AD3EC0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"/>
      <w:ind w:left="3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2"/>
      <w:ind w:left="36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"/>
      <w:ind w:left="359" w:right="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y\Desktop\Lodge%20Minutes%20Template_Fin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Lodge Minutes Template_Final</Template>
  <TotalTime>17</TotalTime>
  <Pages>2</Pages>
  <Words>240</Words>
  <Characters>1342</Characters>
  <Application>Microsoft Office Word</Application>
  <DocSecurity>0</DocSecurity>
  <Lines>64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Secretary</dc:creator>
  <cp:lastModifiedBy>Brian Mason</cp:lastModifiedBy>
  <cp:revision>6</cp:revision>
  <cp:lastPrinted>2026-03-26T21:38:00Z</cp:lastPrinted>
  <dcterms:created xsi:type="dcterms:W3CDTF">2026-03-26T18:21:00Z</dcterms:created>
  <dcterms:modified xsi:type="dcterms:W3CDTF">2026-03-26T23:01:00Z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2026-02-18T00:00:00Z</vt:filetime>
  </property>
  <property fmtid="{D5CDD505-2E9C-101B-9397-08002B2CF9AE}" pid="5" name="Producer">
    <vt:lpwstr>Microsoft® Word for Microsoft 365</vt:lpwstr>
  </property>
</Properties>
</file>